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F5" w:rsidRDefault="00D901F5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margin-left:270.5pt;margin-top:3.35pt;width:228.4pt;height:199.5pt;z-index:-251658240;visibility:visible" wrapcoords="-71 0 -71 21438 21600 21438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4-х рядная </w:t>
      </w:r>
    </w:p>
    <w:p w:rsidR="00D901F5" w:rsidRPr="004811C6" w:rsidRDefault="00D901F5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AVRCERES</w:t>
      </w:r>
      <w:r w:rsidRPr="004811C6">
        <w:rPr>
          <w:rFonts w:ascii="Arial" w:hAnsi="Arial" w:cs="Arial"/>
          <w:b/>
          <w:bCs/>
          <w:caps/>
        </w:rPr>
        <w:t xml:space="preserve"> 400</w:t>
      </w:r>
      <w:r>
        <w:rPr>
          <w:rFonts w:ascii="Arial" w:hAnsi="Arial" w:cs="Arial"/>
          <w:b/>
          <w:bCs/>
          <w:caps/>
        </w:rPr>
        <w:t xml:space="preserve"> с гидравлическим приводом</w:t>
      </w:r>
    </w:p>
    <w:p w:rsidR="00D901F5" w:rsidRPr="00D253EA" w:rsidRDefault="00D901F5" w:rsidP="00870AD8">
      <w:pPr>
        <w:jc w:val="both"/>
        <w:rPr>
          <w:rFonts w:ascii="Arial" w:hAnsi="Arial" w:cs="Arial"/>
        </w:rPr>
      </w:pPr>
    </w:p>
    <w:p w:rsidR="00D901F5" w:rsidRPr="004811C6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  <w:lang w:val="en-US"/>
        </w:rPr>
        <w:t>Ceres</w:t>
      </w:r>
      <w:r w:rsidRPr="004811C6">
        <w:rPr>
          <w:rFonts w:ascii="Arial" w:hAnsi="Arial" w:cs="Arial"/>
          <w:sz w:val="20"/>
          <w:szCs w:val="20"/>
        </w:rPr>
        <w:t xml:space="preserve"> 400 является первой картофелесажалкой полностьюразработанной и произведенной </w:t>
      </w:r>
      <w:r w:rsidRPr="004811C6">
        <w:rPr>
          <w:rFonts w:ascii="Arial" w:hAnsi="Arial" w:cs="Arial"/>
          <w:sz w:val="20"/>
          <w:szCs w:val="20"/>
          <w:lang w:val="en-US"/>
        </w:rPr>
        <w:t>AVR</w:t>
      </w:r>
      <w:r w:rsidRPr="004811C6">
        <w:rPr>
          <w:rFonts w:ascii="Arial" w:hAnsi="Arial" w:cs="Arial"/>
          <w:sz w:val="20"/>
          <w:szCs w:val="20"/>
        </w:rPr>
        <w:t xml:space="preserve">. </w:t>
      </w:r>
      <w:r w:rsidRPr="00EA283F">
        <w:rPr>
          <w:rFonts w:ascii="Arial" w:hAnsi="Arial" w:cs="Arial"/>
          <w:sz w:val="20"/>
          <w:szCs w:val="20"/>
        </w:rPr>
        <w:t>Важные цели для этой</w:t>
      </w:r>
      <w:r w:rsidRPr="004811C6">
        <w:rPr>
          <w:rFonts w:ascii="Arial" w:hAnsi="Arial" w:cs="Arial"/>
          <w:sz w:val="20"/>
          <w:szCs w:val="20"/>
        </w:rPr>
        <w:t>машины были надежность, точность, легкость виспользовании и формирование идеально гребня.Машина проверена в полях, и показала себя достойно по всемвышеперечисленным параметрам</w:t>
      </w:r>
      <w:bookmarkStart w:id="0" w:name="_GoBack"/>
      <w:bookmarkEnd w:id="0"/>
      <w:r w:rsidRPr="004811C6">
        <w:rPr>
          <w:rFonts w:ascii="Arial" w:hAnsi="Arial" w:cs="Arial"/>
          <w:sz w:val="20"/>
          <w:szCs w:val="20"/>
        </w:rPr>
        <w:t>.</w:t>
      </w:r>
    </w:p>
    <w:p w:rsidR="00D901F5" w:rsidRPr="004811C6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Эта машина имеет все, что вы ищете в картофелесажалке:высокая производительность, высокая точность, этодействительно легкость настроек / управления и, не впоследнюю очередь, это машины, на которые Вы можетерассчитывать на ВСЕГДА!</w:t>
      </w:r>
    </w:p>
    <w:p w:rsidR="00D901F5" w:rsidRPr="004811C6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Мы хотели бы показать вам несколько основных моментов:</w:t>
      </w:r>
    </w:p>
    <w:p w:rsidR="00D901F5" w:rsidRPr="004811C6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▪ Разработанные новые элементы посадки показали себя очень точными инадежными во время испытаний. Регулируемый канал посадкипозволяет посадить как небольшой семенной картофель, так и клубеньбольших размеров с минимальными усилиями. Регулировка натяжения ремняпосадки также очень проста;</w:t>
      </w:r>
    </w:p>
    <w:p w:rsidR="00D901F5" w:rsidRPr="004811C6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▪ До</w:t>
      </w:r>
      <w:r>
        <w:rPr>
          <w:rFonts w:ascii="Arial" w:hAnsi="Arial" w:cs="Arial"/>
          <w:sz w:val="20"/>
          <w:szCs w:val="20"/>
        </w:rPr>
        <w:t>ступны чашки различных размеров</w:t>
      </w:r>
      <w:r w:rsidRPr="004811C6">
        <w:rPr>
          <w:rFonts w:ascii="Arial" w:hAnsi="Arial" w:cs="Arial"/>
          <w:sz w:val="20"/>
          <w:szCs w:val="20"/>
        </w:rPr>
        <w:t>: 30-60 мм для клубней, свозможностью установки вставки в нихчашки для малых размеров 25-40 ммклубней. Также могут быть установлены большие чашки для 40-80 ммклубней картофеля, в которые вставляются чашки на 30-60 мм и"защелкиваются", что позволяет клиенту сажать картофель всех размеров.</w:t>
      </w:r>
    </w:p>
    <w:p w:rsidR="00D901F5" w:rsidRPr="00EA283F" w:rsidRDefault="00D901F5" w:rsidP="00EA283F">
      <w:pPr>
        <w:jc w:val="both"/>
        <w:rPr>
          <w:rFonts w:ascii="Arial" w:hAnsi="Arial" w:cs="Arial"/>
        </w:rPr>
      </w:pPr>
      <w:r w:rsidRPr="004811C6">
        <w:rPr>
          <w:rFonts w:ascii="Arial" w:hAnsi="Arial" w:cs="Arial"/>
          <w:sz w:val="20"/>
          <w:szCs w:val="20"/>
        </w:rPr>
        <w:t>▪ 2</w:t>
      </w:r>
      <w:r w:rsidRPr="004811C6">
        <w:rPr>
          <w:rFonts w:ascii="Arial" w:hAnsi="Arial" w:cs="Arial"/>
          <w:sz w:val="20"/>
          <w:szCs w:val="20"/>
          <w:lang w:val="en-US"/>
        </w:rPr>
        <w:t>x</w:t>
      </w:r>
      <w:r w:rsidRPr="004811C6">
        <w:rPr>
          <w:rFonts w:ascii="Arial" w:hAnsi="Arial" w:cs="Arial"/>
          <w:sz w:val="20"/>
          <w:szCs w:val="20"/>
        </w:rPr>
        <w:t>20 чашки крепятся на ремне, что приводит к большой емкостипосадки. Благодаря этому, более высокие скорости движения</w:t>
      </w:r>
      <w:r w:rsidRPr="00EA283F">
        <w:rPr>
          <w:rFonts w:ascii="Arial" w:hAnsi="Arial" w:cs="Arial"/>
          <w:sz w:val="20"/>
          <w:szCs w:val="20"/>
        </w:rPr>
        <w:t>возможны с той же точностью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Доступен механический или гидравлический привод;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Стандартный фиксиров</w:t>
      </w:r>
      <w:r>
        <w:rPr>
          <w:rFonts w:ascii="Arial" w:hAnsi="Arial" w:cs="Arial"/>
          <w:sz w:val="20"/>
          <w:szCs w:val="20"/>
        </w:rPr>
        <w:t>анный бункер (для 4x75 см машин</w:t>
      </w:r>
      <w:r w:rsidRPr="00EA283F">
        <w:rPr>
          <w:rFonts w:ascii="Arial" w:hAnsi="Arial" w:cs="Arial"/>
          <w:sz w:val="20"/>
          <w:szCs w:val="20"/>
        </w:rPr>
        <w:t xml:space="preserve">) имеет емкость 1400 кг, она может быть </w:t>
      </w:r>
      <w:r>
        <w:rPr>
          <w:rFonts w:ascii="Arial" w:hAnsi="Arial" w:cs="Arial"/>
          <w:sz w:val="20"/>
          <w:szCs w:val="20"/>
        </w:rPr>
        <w:t>у</w:t>
      </w:r>
      <w:r w:rsidRPr="00EA283F">
        <w:rPr>
          <w:rFonts w:ascii="Arial" w:hAnsi="Arial" w:cs="Arial"/>
          <w:sz w:val="20"/>
          <w:szCs w:val="20"/>
        </w:rPr>
        <w:t>величена до 1850 кг снадставкой бортов. Гидравлическое опрокидывание бункера для1900 кг клубней картофеля;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Очевидно, что идеальным является сочетание Ceres 400 скультиватором AVR. В одном комплексе - три операции(подготовка почвы - посадка - гребнеобразование);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После посадки, борозды закрываются окучивающими дисками,ширина и давление которых легко регулируются;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Гребнеобразование пластинами доступно для больших, твердых,законченных гряд сразу после посадки. Благодаря междурядномукультиватору GE-Force и высокой скорости гребнеобразованияSpeedridger, AVR обеспечивает традиционно высокое качествогрядообразования. При использовании гидравлических пластингребнеобразования AVR предлагает две системы: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- Давление, контролируемое гребнеобразующими пластинами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- Новая система PDC, пропорционального контроля гребнеобразования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Для более легких типов почв мы можем установитьгребнеобразующий капот и прикатывающие катки. Они образуютбольшие гребни, которые все еще имеют рыхлый верхний слойдля эффективного водоиспользования в гребне.</w:t>
      </w:r>
    </w:p>
    <w:p w:rsidR="00D901F5" w:rsidRDefault="00D901F5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AVR Ceres 400 работает с легким, интуитивно понятнымсенсорным экраном с иконками. Этот управляющий экранможет быть настроен для удобства оператора. Возможносохранение и экспорт данных о поле и настроек машины.</w:t>
      </w:r>
    </w:p>
    <w:p w:rsidR="00D901F5" w:rsidRPr="00EA283F" w:rsidRDefault="00D901F5" w:rsidP="00EA283F">
      <w:pPr>
        <w:jc w:val="both"/>
        <w:rPr>
          <w:rFonts w:ascii="Arial" w:hAnsi="Arial" w:cs="Arial"/>
          <w:sz w:val="20"/>
          <w:szCs w:val="20"/>
        </w:rPr>
      </w:pPr>
    </w:p>
    <w:p w:rsidR="00D901F5" w:rsidRDefault="00D901F5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колеса с регулируемой колеей по внешним колесам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Гидравлический привод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Параллелограмм с фиксированными сошниками и двумя колесами глубины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Подвижное дно (можно отсоединить от рядка)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Регулируемые закрывающие диски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Сенсорный экран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высевающих секции, ремни с ложками 2х20, </w:t>
      </w:r>
      <w:r w:rsidRPr="00C86D00">
        <w:rPr>
          <w:rFonts w:ascii="Arial" w:hAnsi="Arial" w:cs="Arial"/>
          <w:sz w:val="20"/>
          <w:szCs w:val="20"/>
        </w:rPr>
        <w:t>ø 30-60</w:t>
      </w:r>
      <w:r>
        <w:rPr>
          <w:rFonts w:ascii="Arial" w:hAnsi="Arial" w:cs="Arial"/>
          <w:sz w:val="20"/>
          <w:szCs w:val="20"/>
        </w:rPr>
        <w:t xml:space="preserve"> мм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Механический встряхиватель ремня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Механическое рассоединение высевающей секции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Определение пустых чашек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Бункер без надставок емкостью 1400 кг для 4х75 и 1600 кг для 4х90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Дорожные огни</w:t>
      </w:r>
    </w:p>
    <w:p w:rsidR="00D901F5" w:rsidRDefault="00D901F5" w:rsidP="00294AAF">
      <w:pPr>
        <w:rPr>
          <w:rFonts w:ascii="Arial" w:hAnsi="Arial" w:cs="Arial"/>
          <w:sz w:val="20"/>
          <w:szCs w:val="20"/>
        </w:rPr>
      </w:pPr>
    </w:p>
    <w:p w:rsidR="00D901F5" w:rsidRPr="00944E41" w:rsidRDefault="00D901F5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D901F5" w:rsidRPr="00944E41" w:rsidRDefault="00D901F5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D901F5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01F5" w:rsidRPr="000B5B4F" w:rsidRDefault="00D901F5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01F5" w:rsidRPr="000B5B4F" w:rsidRDefault="00D901F5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01F5" w:rsidRPr="000B5B4F" w:rsidRDefault="00D901F5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D901F5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01F5" w:rsidRPr="009B5540" w:rsidRDefault="00D901F5" w:rsidP="000B12E8">
            <w:pPr>
              <w:rPr>
                <w:rFonts w:ascii="Arial" w:hAnsi="Arial" w:cs="Arial"/>
                <w:sz w:val="20"/>
                <w:szCs w:val="20"/>
              </w:rPr>
            </w:pPr>
            <w:r w:rsidRPr="009B5540">
              <w:rPr>
                <w:rFonts w:ascii="Arial" w:hAnsi="Arial" w:cs="Arial"/>
                <w:sz w:val="20"/>
                <w:szCs w:val="20"/>
              </w:rPr>
              <w:t>C400H75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01F5" w:rsidRPr="00EA283F" w:rsidRDefault="00D901F5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Картофелесажалка 4-х рядная AVR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Ceres</w:t>
            </w:r>
            <w:r w:rsidRPr="00EA283F">
              <w:rPr>
                <w:rFonts w:ascii="Arial" w:hAnsi="Arial" w:cs="Arial"/>
                <w:sz w:val="20"/>
                <w:szCs w:val="20"/>
              </w:rPr>
              <w:t xml:space="preserve"> 400, </w:t>
            </w:r>
            <w:r>
              <w:rPr>
                <w:rFonts w:ascii="Arial" w:hAnsi="Arial" w:cs="Arial"/>
                <w:sz w:val="20"/>
                <w:szCs w:val="20"/>
              </w:rPr>
              <w:t>4х75, гидропривод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29 440,00  </w:t>
            </w:r>
          </w:p>
        </w:tc>
      </w:tr>
      <w:tr w:rsidR="00D901F5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01F5" w:rsidRPr="009B5540" w:rsidRDefault="00D901F5" w:rsidP="000B12E8">
            <w:pPr>
              <w:rPr>
                <w:rFonts w:ascii="Arial" w:hAnsi="Arial" w:cs="Arial"/>
                <w:sz w:val="20"/>
                <w:szCs w:val="20"/>
              </w:rPr>
            </w:pPr>
            <w:r w:rsidRPr="009B5540">
              <w:rPr>
                <w:rFonts w:ascii="Arial" w:hAnsi="Arial" w:cs="Arial"/>
                <w:sz w:val="20"/>
                <w:szCs w:val="20"/>
              </w:rPr>
              <w:t>C400H90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01F5" w:rsidRDefault="00D901F5" w:rsidP="00EA283F">
            <w:pPr>
              <w:rPr>
                <w:rFonts w:ascii="Arial" w:hAnsi="Arial" w:cs="Arial"/>
                <w:sz w:val="20"/>
                <w:szCs w:val="20"/>
              </w:rPr>
            </w:pPr>
            <w:r w:rsidRPr="00EA283F">
              <w:rPr>
                <w:rFonts w:ascii="Arial" w:hAnsi="Arial" w:cs="Arial"/>
                <w:sz w:val="20"/>
                <w:szCs w:val="20"/>
              </w:rPr>
              <w:t>Картофелесажалка 4-х рядная AVR Ceres 400</w:t>
            </w:r>
            <w:r>
              <w:rPr>
                <w:rFonts w:ascii="Arial" w:hAnsi="Arial" w:cs="Arial"/>
                <w:sz w:val="20"/>
                <w:szCs w:val="20"/>
              </w:rPr>
              <w:t>, 4х90х85х80, гидропривод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33 868,00  </w:t>
            </w:r>
          </w:p>
        </w:tc>
      </w:tr>
    </w:tbl>
    <w:p w:rsidR="00D901F5" w:rsidRDefault="00D901F5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901F5" w:rsidRDefault="00D901F5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Pr="009B5540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540">
              <w:rPr>
                <w:rFonts w:ascii="Arial" w:hAnsi="Arial" w:cs="Arial"/>
                <w:sz w:val="20"/>
                <w:szCs w:val="20"/>
              </w:rPr>
              <w:t>74111</w:t>
            </w:r>
          </w:p>
        </w:tc>
        <w:tc>
          <w:tcPr>
            <w:tcW w:w="7280" w:type="dxa"/>
            <w:noWrap/>
            <w:vAlign w:val="bottom"/>
          </w:tcPr>
          <w:p w:rsidR="00D901F5" w:rsidRPr="00C6041C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машина для установки на культиватор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AVRCompact</w:t>
            </w:r>
          </w:p>
        </w:tc>
        <w:tc>
          <w:tcPr>
            <w:tcW w:w="1620" w:type="dxa"/>
            <w:noWrap/>
            <w:vAlign w:val="bottom"/>
          </w:tcPr>
          <w:p w:rsidR="00D901F5" w:rsidRPr="00F7759D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запросу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74112</w:t>
            </w:r>
          </w:p>
        </w:tc>
        <w:tc>
          <w:tcPr>
            <w:tcW w:w="7280" w:type="dxa"/>
            <w:noWrap/>
            <w:vAlign w:val="bottom"/>
          </w:tcPr>
          <w:p w:rsidR="00D901F5" w:rsidRPr="00C6041C" w:rsidRDefault="00D901F5" w:rsidP="00C604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уничтожители следов колес </w:t>
            </w:r>
            <w:r w:rsidRPr="00C6041C">
              <w:rPr>
                <w:rFonts w:ascii="Arial" w:hAnsi="Arial" w:cs="Arial"/>
                <w:sz w:val="20"/>
                <w:szCs w:val="20"/>
              </w:rPr>
              <w:t>одинарные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441,00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74113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 w:rsidRPr="00C6041C">
              <w:rPr>
                <w:rFonts w:ascii="Arial" w:hAnsi="Arial" w:cs="Arial"/>
                <w:sz w:val="20"/>
                <w:szCs w:val="20"/>
              </w:rPr>
              <w:t>уни</w:t>
            </w:r>
            <w:r>
              <w:rPr>
                <w:rFonts w:ascii="Arial" w:hAnsi="Arial" w:cs="Arial"/>
                <w:sz w:val="20"/>
                <w:szCs w:val="20"/>
              </w:rPr>
              <w:t>чтожители следов колес двойные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724,00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74211</w:t>
            </w:r>
          </w:p>
        </w:tc>
        <w:tc>
          <w:tcPr>
            <w:tcW w:w="7280" w:type="dxa"/>
            <w:noWrap/>
            <w:vAlign w:val="bottom"/>
          </w:tcPr>
          <w:p w:rsidR="00D901F5" w:rsidRPr="00EB2894" w:rsidRDefault="00D901F5" w:rsidP="00EB28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 с ложками</w:t>
            </w:r>
            <w:r w:rsidRPr="00EB2894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>
              <w:rPr>
                <w:rFonts w:ascii="Arial" w:hAnsi="Arial" w:cs="Arial"/>
                <w:sz w:val="20"/>
                <w:szCs w:val="20"/>
              </w:rPr>
              <w:t xml:space="preserve">мм вместо </w:t>
            </w:r>
            <w:r w:rsidRPr="00EB2894">
              <w:rPr>
                <w:rFonts w:ascii="Arial" w:hAnsi="Arial" w:cs="Arial"/>
                <w:sz w:val="20"/>
                <w:szCs w:val="20"/>
              </w:rPr>
              <w:t xml:space="preserve">ø30-60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74212</w:t>
            </w:r>
          </w:p>
        </w:tc>
        <w:tc>
          <w:tcPr>
            <w:tcW w:w="7280" w:type="dxa"/>
            <w:noWrap/>
            <w:vAlign w:val="bottom"/>
          </w:tcPr>
          <w:p w:rsidR="00D901F5" w:rsidRPr="00A8041A" w:rsidRDefault="00D901F5" w:rsidP="00A8041A">
            <w:pPr>
              <w:rPr>
                <w:rFonts w:ascii="Arial" w:hAnsi="Arial" w:cs="Arial"/>
                <w:sz w:val="20"/>
                <w:szCs w:val="20"/>
              </w:rPr>
            </w:pPr>
            <w:r w:rsidRPr="00A8041A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ø 30-60 </w:t>
            </w:r>
            <w:r>
              <w:rPr>
                <w:rFonts w:ascii="Arial" w:hAnsi="Arial" w:cs="Arial"/>
                <w:sz w:val="20"/>
                <w:szCs w:val="20"/>
              </w:rPr>
              <w:t>ммдля ремня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40-80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283,00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74213</w:t>
            </w:r>
          </w:p>
        </w:tc>
        <w:tc>
          <w:tcPr>
            <w:tcW w:w="7280" w:type="dxa"/>
            <w:noWrap/>
            <w:vAlign w:val="bottom"/>
          </w:tcPr>
          <w:p w:rsidR="00D901F5" w:rsidRPr="00A8041A" w:rsidRDefault="00D901F5" w:rsidP="00A8041A">
            <w:pPr>
              <w:rPr>
                <w:rFonts w:ascii="Arial" w:hAnsi="Arial" w:cs="Arial"/>
                <w:sz w:val="20"/>
                <w:szCs w:val="20"/>
              </w:rPr>
            </w:pPr>
            <w:r w:rsidRPr="00A8041A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ø 25-40 </w:t>
            </w:r>
            <w:r>
              <w:rPr>
                <w:rFonts w:ascii="Arial" w:hAnsi="Arial" w:cs="Arial"/>
                <w:sz w:val="20"/>
                <w:szCs w:val="20"/>
              </w:rPr>
              <w:t>ммдля ремня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30-60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305,00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74214</w:t>
            </w:r>
          </w:p>
        </w:tc>
        <w:tc>
          <w:tcPr>
            <w:tcW w:w="7280" w:type="dxa"/>
            <w:noWrap/>
            <w:vAlign w:val="bottom"/>
          </w:tcPr>
          <w:p w:rsidR="00D901F5" w:rsidRPr="00A8041A" w:rsidRDefault="00D901F5" w:rsidP="00A804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дополнительных ремня с ложками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1 075,00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74215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вставкитрубкиввысевающийканал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кроме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215,00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74311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 w:rsidP="002E3E9D">
            <w:pPr>
              <w:rPr>
                <w:rFonts w:ascii="Arial" w:hAnsi="Arial" w:cs="Arial"/>
                <w:sz w:val="20"/>
                <w:szCs w:val="20"/>
              </w:rPr>
            </w:pPr>
            <w:r w:rsidRPr="002E3E9D">
              <w:rPr>
                <w:rFonts w:ascii="Arial" w:hAnsi="Arial" w:cs="Arial"/>
                <w:sz w:val="20"/>
                <w:szCs w:val="20"/>
              </w:rPr>
              <w:t xml:space="preserve">система встряхивателя электрическая </w:t>
            </w:r>
            <w:r>
              <w:rPr>
                <w:rFonts w:ascii="Arial" w:hAnsi="Arial" w:cs="Arial"/>
                <w:sz w:val="20"/>
                <w:szCs w:val="20"/>
              </w:rPr>
              <w:t>с регулировкой интенсивности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1 211,00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74312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электрическоеотключениевысевающейсекции для внешних рядов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1 675,00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74313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>
            <w:pPr>
              <w:rPr>
                <w:rFonts w:ascii="Arial" w:hAnsi="Arial" w:cs="Arial"/>
                <w:sz w:val="20"/>
                <w:szCs w:val="20"/>
              </w:rPr>
            </w:pPr>
            <w:r w:rsidRPr="002E3E9D">
              <w:rPr>
                <w:rFonts w:ascii="Arial" w:hAnsi="Arial" w:cs="Arial"/>
                <w:sz w:val="20"/>
                <w:szCs w:val="20"/>
              </w:rPr>
              <w:t>электрическое отключен</w:t>
            </w:r>
            <w:r>
              <w:rPr>
                <w:rFonts w:ascii="Arial" w:hAnsi="Arial" w:cs="Arial"/>
                <w:sz w:val="20"/>
                <w:szCs w:val="20"/>
              </w:rPr>
              <w:t>ие высевающей секции для всех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рядов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2 772,00  </w:t>
            </w:r>
          </w:p>
        </w:tc>
      </w:tr>
      <w:tr w:rsidR="00D901F5" w:rsidRPr="002A5454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74314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надставка для бункера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75: 1850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/ 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90: 2150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339,00  </w:t>
            </w:r>
          </w:p>
        </w:tc>
      </w:tr>
      <w:tr w:rsidR="00D901F5" w:rsidRPr="00125DCE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74315</w:t>
            </w:r>
          </w:p>
        </w:tc>
        <w:tc>
          <w:tcPr>
            <w:tcW w:w="7280" w:type="dxa"/>
            <w:noWrap/>
            <w:vAlign w:val="bottom"/>
          </w:tcPr>
          <w:p w:rsidR="00D901F5" w:rsidRPr="002E3E9D" w:rsidRDefault="00D901F5" w:rsidP="009B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 бункер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75: 1900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/ 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90: 2050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1 923,00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74316</w:t>
            </w:r>
          </w:p>
        </w:tc>
        <w:tc>
          <w:tcPr>
            <w:tcW w:w="7280" w:type="dxa"/>
            <w:noWrap/>
            <w:vAlign w:val="bottom"/>
          </w:tcPr>
          <w:p w:rsidR="00D901F5" w:rsidRPr="00A2485E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бункер с 1 датчиком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826,00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9B55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74317</w:t>
            </w:r>
          </w:p>
        </w:tc>
        <w:tc>
          <w:tcPr>
            <w:tcW w:w="7280" w:type="dxa"/>
            <w:noWrap/>
            <w:vAlign w:val="bottom"/>
          </w:tcPr>
          <w:p w:rsidR="00D901F5" w:rsidRPr="00A2485E" w:rsidRDefault="00D901F5" w:rsidP="009B5540">
            <w:pPr>
              <w:rPr>
                <w:rFonts w:ascii="Arial" w:hAnsi="Arial" w:cs="Arial"/>
                <w:sz w:val="20"/>
                <w:szCs w:val="20"/>
              </w:rPr>
            </w:pPr>
            <w:r w:rsidRPr="009B5540">
              <w:rPr>
                <w:rFonts w:ascii="Arial" w:hAnsi="Arial" w:cs="Arial"/>
                <w:sz w:val="20"/>
                <w:szCs w:val="20"/>
              </w:rPr>
              <w:t xml:space="preserve">автоматический бункер с </w:t>
            </w:r>
            <w:r>
              <w:rPr>
                <w:rFonts w:ascii="Arial" w:hAnsi="Arial" w:cs="Arial"/>
                <w:sz w:val="20"/>
                <w:szCs w:val="20"/>
              </w:rPr>
              <w:t>2 датчиками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1 290,00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74411</w:t>
            </w:r>
          </w:p>
        </w:tc>
        <w:tc>
          <w:tcPr>
            <w:tcW w:w="7280" w:type="dxa"/>
            <w:noWrap/>
            <w:vAlign w:val="bottom"/>
          </w:tcPr>
          <w:p w:rsidR="00D901F5" w:rsidRPr="00A2485E" w:rsidRDefault="00D901F5" w:rsidP="00884FBD">
            <w:pPr>
              <w:rPr>
                <w:rFonts w:ascii="Arial" w:hAnsi="Arial" w:cs="Arial"/>
                <w:sz w:val="20"/>
                <w:szCs w:val="20"/>
              </w:rPr>
            </w:pPr>
            <w:r w:rsidRPr="00A2485E">
              <w:rPr>
                <w:rFonts w:ascii="Arial" w:hAnsi="Arial" w:cs="Arial"/>
                <w:sz w:val="20"/>
                <w:szCs w:val="20"/>
              </w:rPr>
              <w:t>гидрорегулировкагребнеобразующего кожуха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6 110,00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74412</w:t>
            </w:r>
          </w:p>
        </w:tc>
        <w:tc>
          <w:tcPr>
            <w:tcW w:w="7280" w:type="dxa"/>
            <w:noWrap/>
            <w:vAlign w:val="bottom"/>
          </w:tcPr>
          <w:p w:rsidR="00D901F5" w:rsidRPr="00A2485E" w:rsidRDefault="00D901F5" w:rsidP="00884FBD">
            <w:pPr>
              <w:rPr>
                <w:rFonts w:ascii="Arial" w:hAnsi="Arial" w:cs="Arial"/>
                <w:sz w:val="20"/>
                <w:szCs w:val="20"/>
              </w:rPr>
            </w:pPr>
            <w:r w:rsidRPr="00884FBD">
              <w:rPr>
                <w:rFonts w:ascii="Arial" w:hAnsi="Arial" w:cs="Arial"/>
                <w:sz w:val="20"/>
                <w:szCs w:val="20"/>
              </w:rPr>
              <w:t>система PDC, пропорционального контроля гребнеобразования</w:t>
            </w:r>
            <w:r>
              <w:rPr>
                <w:rFonts w:ascii="Arial" w:hAnsi="Arial" w:cs="Arial"/>
                <w:sz w:val="20"/>
                <w:szCs w:val="20"/>
              </w:rPr>
              <w:t>, 1 ультразвуковой датчик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1 335,00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74413</w:t>
            </w:r>
          </w:p>
        </w:tc>
        <w:tc>
          <w:tcPr>
            <w:tcW w:w="7280" w:type="dxa"/>
            <w:noWrap/>
            <w:vAlign w:val="bottom"/>
          </w:tcPr>
          <w:p w:rsidR="00D901F5" w:rsidRPr="00A2485E" w:rsidRDefault="00D901F5" w:rsidP="00884FBD">
            <w:pPr>
              <w:rPr>
                <w:rFonts w:ascii="Arial" w:hAnsi="Arial" w:cs="Arial"/>
                <w:sz w:val="20"/>
                <w:szCs w:val="20"/>
              </w:rPr>
            </w:pPr>
            <w:r w:rsidRPr="00884FBD">
              <w:rPr>
                <w:rFonts w:ascii="Arial" w:hAnsi="Arial" w:cs="Arial"/>
                <w:sz w:val="20"/>
                <w:szCs w:val="20"/>
              </w:rPr>
              <w:t>система PDC, пропорционального контроля гребнеобразования</w:t>
            </w:r>
            <w:r>
              <w:rPr>
                <w:rFonts w:ascii="Arial" w:hAnsi="Arial" w:cs="Arial"/>
                <w:sz w:val="20"/>
                <w:szCs w:val="20"/>
              </w:rPr>
              <w:t>. 2 ульразвуковыми датчиками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1 788,00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74414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 w:rsidP="00884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глубокорыхлители на гребнеобразующем кожухе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419,00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74416</w:t>
            </w:r>
          </w:p>
        </w:tc>
        <w:tc>
          <w:tcPr>
            <w:tcW w:w="7280" w:type="dxa"/>
            <w:noWrap/>
            <w:vAlign w:val="bottom"/>
          </w:tcPr>
          <w:p w:rsidR="00D901F5" w:rsidRPr="00CA4520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 пенный маркер на гребнеобразующем кожухе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1 120,00  </w:t>
            </w:r>
          </w:p>
        </w:tc>
      </w:tr>
      <w:tr w:rsidR="00D901F5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74417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грядочныебороздоделы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2 942,00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74511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 w:rsidRPr="0054270E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3 632,00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74512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внесение порошков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2 704,00  </w:t>
            </w:r>
          </w:p>
        </w:tc>
      </w:tr>
      <w:tr w:rsidR="00D901F5" w:rsidRPr="0088476C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74513</w:t>
            </w:r>
          </w:p>
        </w:tc>
        <w:tc>
          <w:tcPr>
            <w:tcW w:w="7280" w:type="dxa"/>
            <w:noWrap/>
            <w:vAlign w:val="bottom"/>
          </w:tcPr>
          <w:p w:rsidR="00D901F5" w:rsidRPr="00C86D00" w:rsidRDefault="00D901F5" w:rsidP="0054270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дополнительный контейнер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D901F5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74514</w:t>
            </w:r>
          </w:p>
        </w:tc>
        <w:tc>
          <w:tcPr>
            <w:tcW w:w="7280" w:type="dxa"/>
            <w:noWrap/>
            <w:vAlign w:val="bottom"/>
          </w:tcPr>
          <w:p w:rsidR="00D901F5" w:rsidRPr="0054270E" w:rsidRDefault="00D901F5" w:rsidP="00884FBD">
            <w:pPr>
              <w:rPr>
                <w:rFonts w:ascii="Arial" w:hAnsi="Arial" w:cs="Arial"/>
                <w:sz w:val="20"/>
                <w:szCs w:val="20"/>
              </w:rPr>
            </w:pPr>
            <w:r w:rsidRPr="0054270E">
              <w:rPr>
                <w:rFonts w:ascii="Arial" w:hAnsi="Arial" w:cs="Arial"/>
                <w:sz w:val="20"/>
                <w:szCs w:val="20"/>
              </w:rPr>
              <w:t>комплект для протравливания</w:t>
            </w:r>
            <w:r>
              <w:rPr>
                <w:rFonts w:ascii="Arial" w:hAnsi="Arial" w:cs="Arial"/>
                <w:sz w:val="20"/>
                <w:szCs w:val="20"/>
              </w:rPr>
              <w:t>: бак 400 л, контроль секций, поток пропорционально скорости, насос, фильтр, шланги с 3-мя форсунками на ряд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6 947,00  </w:t>
            </w:r>
          </w:p>
        </w:tc>
      </w:tr>
      <w:tr w:rsidR="00D901F5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74519</w:t>
            </w:r>
          </w:p>
        </w:tc>
        <w:tc>
          <w:tcPr>
            <w:tcW w:w="7280" w:type="dxa"/>
            <w:noWrap/>
            <w:vAlign w:val="bottom"/>
          </w:tcPr>
          <w:p w:rsidR="00D901F5" w:rsidRPr="00307ABB" w:rsidRDefault="00D901F5" w:rsidP="00307A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подготовительныйкомплектдляпротравливания</w:t>
            </w:r>
            <w:r w:rsidRPr="00307ABB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3 форсунки на ряд, шланги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1 018,00  </w:t>
            </w:r>
          </w:p>
        </w:tc>
      </w:tr>
      <w:tr w:rsidR="00D901F5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74611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 w:rsidP="00307A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дорожные огни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373,00  </w:t>
            </w:r>
          </w:p>
        </w:tc>
      </w:tr>
      <w:tr w:rsidR="00D901F5" w:rsidRPr="00EF619D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74612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колеса с тракторным протектором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475,00  </w:t>
            </w:r>
          </w:p>
        </w:tc>
      </w:tr>
      <w:tr w:rsidR="00D901F5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74613</w:t>
            </w:r>
          </w:p>
        </w:tc>
        <w:tc>
          <w:tcPr>
            <w:tcW w:w="7280" w:type="dxa"/>
            <w:noWrap/>
            <w:vAlign w:val="bottom"/>
          </w:tcPr>
          <w:p w:rsidR="00D901F5" w:rsidRPr="00C86D00" w:rsidRDefault="00D901F5" w:rsidP="00A2485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гидравлическиемаркерысдисками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1 890,00  </w:t>
            </w:r>
          </w:p>
        </w:tc>
      </w:tr>
      <w:tr w:rsidR="00D901F5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D901F5" w:rsidRDefault="00D901F5" w:rsidP="00884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74614</w:t>
            </w:r>
          </w:p>
        </w:tc>
        <w:tc>
          <w:tcPr>
            <w:tcW w:w="7280" w:type="dxa"/>
            <w:noWrap/>
            <w:vAlign w:val="bottom"/>
          </w:tcPr>
          <w:p w:rsidR="00D901F5" w:rsidRDefault="00D901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механи</w:t>
            </w:r>
            <w:r w:rsidRPr="00A2485E">
              <w:rPr>
                <w:rFonts w:ascii="Arial" w:hAnsi="Arial" w:cs="Arial"/>
                <w:sz w:val="20"/>
                <w:szCs w:val="20"/>
              </w:rPr>
              <w:t>ческие маркеры с дисками</w:t>
            </w:r>
          </w:p>
        </w:tc>
        <w:tc>
          <w:tcPr>
            <w:tcW w:w="1620" w:type="dxa"/>
            <w:noWrap/>
            <w:vAlign w:val="bottom"/>
          </w:tcPr>
          <w:p w:rsidR="00D901F5" w:rsidRDefault="00D901F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668,00  </w:t>
            </w:r>
          </w:p>
        </w:tc>
      </w:tr>
    </w:tbl>
    <w:p w:rsidR="00D901F5" w:rsidRPr="00580941" w:rsidRDefault="00D901F5" w:rsidP="00FA719C">
      <w:pPr>
        <w:jc w:val="both"/>
        <w:rPr>
          <w:rFonts w:ascii="Arial" w:hAnsi="Arial" w:cs="Arial"/>
          <w:sz w:val="22"/>
          <w:szCs w:val="22"/>
        </w:rPr>
      </w:pPr>
    </w:p>
    <w:p w:rsidR="00D901F5" w:rsidRPr="00580941" w:rsidRDefault="00D901F5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D901F5" w:rsidRPr="00580941" w:rsidRDefault="00D901F5" w:rsidP="00FA719C">
      <w:pPr>
        <w:jc w:val="both"/>
        <w:rPr>
          <w:rFonts w:ascii="Arial" w:hAnsi="Arial" w:cs="Arial"/>
          <w:sz w:val="22"/>
          <w:szCs w:val="22"/>
        </w:rPr>
      </w:pPr>
    </w:p>
    <w:p w:rsidR="00D901F5" w:rsidRPr="00580941" w:rsidRDefault="00D901F5" w:rsidP="00FA719C">
      <w:pPr>
        <w:jc w:val="both"/>
        <w:rPr>
          <w:rFonts w:ascii="Arial" w:hAnsi="Arial" w:cs="Arial"/>
          <w:sz w:val="22"/>
          <w:szCs w:val="22"/>
        </w:rPr>
      </w:pPr>
    </w:p>
    <w:p w:rsidR="00D901F5" w:rsidRPr="009B12E0" w:rsidRDefault="00D901F5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D901F5" w:rsidRPr="002A5454" w:rsidRDefault="00D901F5" w:rsidP="00FA719C">
      <w:pPr>
        <w:jc w:val="both"/>
        <w:rPr>
          <w:rFonts w:ascii="Arial" w:hAnsi="Arial" w:cs="Arial"/>
          <w:sz w:val="22"/>
          <w:szCs w:val="22"/>
        </w:rPr>
      </w:pPr>
    </w:p>
    <w:p w:rsidR="00D901F5" w:rsidRPr="009B12E0" w:rsidRDefault="00D901F5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D901F5" w:rsidRPr="009B12E0" w:rsidRDefault="00D901F5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D901F5" w:rsidRPr="009B12E0" w:rsidRDefault="00D901F5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D901F5" w:rsidRPr="009B12E0" w:rsidRDefault="00D901F5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D901F5" w:rsidRPr="009B12E0" w:rsidRDefault="00D901F5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D901F5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1F5" w:rsidRDefault="00D901F5">
      <w:r>
        <w:separator/>
      </w:r>
    </w:p>
  </w:endnote>
  <w:endnote w:type="continuationSeparator" w:id="1">
    <w:p w:rsidR="00D901F5" w:rsidRDefault="00D90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1F5" w:rsidRDefault="00D901F5">
      <w:r>
        <w:separator/>
      </w:r>
    </w:p>
  </w:footnote>
  <w:footnote w:type="continuationSeparator" w:id="1">
    <w:p w:rsidR="00D901F5" w:rsidRDefault="00D90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1F5" w:rsidRDefault="00D901F5" w:rsidP="00255B95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D901F5" w:rsidRDefault="00D901F5" w:rsidP="00255B95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D901F5" w:rsidRDefault="00D901F5" w:rsidP="00255B95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D901F5" w:rsidRDefault="00D901F5" w:rsidP="00255B95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bookmarkEnd w:id="1"/>
  <w:bookmarkEnd w:id="2"/>
  <w:p w:rsidR="00D901F5" w:rsidRDefault="00D901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6A7F"/>
    <w:rsid w:val="00091405"/>
    <w:rsid w:val="00091D70"/>
    <w:rsid w:val="000964D2"/>
    <w:rsid w:val="000B12E8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4F71"/>
    <w:rsid w:val="0017460B"/>
    <w:rsid w:val="001830A8"/>
    <w:rsid w:val="00183E9E"/>
    <w:rsid w:val="00196020"/>
    <w:rsid w:val="0019610D"/>
    <w:rsid w:val="001B17D0"/>
    <w:rsid w:val="001C0A6B"/>
    <w:rsid w:val="001E66E7"/>
    <w:rsid w:val="001F034F"/>
    <w:rsid w:val="001F120A"/>
    <w:rsid w:val="001F1B11"/>
    <w:rsid w:val="00201EFE"/>
    <w:rsid w:val="002050EB"/>
    <w:rsid w:val="00205D9A"/>
    <w:rsid w:val="00207266"/>
    <w:rsid w:val="00225C70"/>
    <w:rsid w:val="00241FA0"/>
    <w:rsid w:val="00255B95"/>
    <w:rsid w:val="002572C4"/>
    <w:rsid w:val="00272317"/>
    <w:rsid w:val="002945DF"/>
    <w:rsid w:val="00294AAF"/>
    <w:rsid w:val="002A5454"/>
    <w:rsid w:val="002A67B2"/>
    <w:rsid w:val="002A6B3A"/>
    <w:rsid w:val="002A7B98"/>
    <w:rsid w:val="002E3E9D"/>
    <w:rsid w:val="002E79D3"/>
    <w:rsid w:val="002F3E09"/>
    <w:rsid w:val="0030784A"/>
    <w:rsid w:val="00307ABB"/>
    <w:rsid w:val="0031239E"/>
    <w:rsid w:val="0032106C"/>
    <w:rsid w:val="00321168"/>
    <w:rsid w:val="00333349"/>
    <w:rsid w:val="00350C13"/>
    <w:rsid w:val="00360B7D"/>
    <w:rsid w:val="003615F8"/>
    <w:rsid w:val="0036564A"/>
    <w:rsid w:val="0037079F"/>
    <w:rsid w:val="003729AC"/>
    <w:rsid w:val="00372F86"/>
    <w:rsid w:val="003759BF"/>
    <w:rsid w:val="0038233E"/>
    <w:rsid w:val="003A26FA"/>
    <w:rsid w:val="003A6F32"/>
    <w:rsid w:val="003B73AD"/>
    <w:rsid w:val="003C2206"/>
    <w:rsid w:val="003C3C0A"/>
    <w:rsid w:val="003E1EA9"/>
    <w:rsid w:val="003E3A23"/>
    <w:rsid w:val="003F5E87"/>
    <w:rsid w:val="003F6019"/>
    <w:rsid w:val="00410C00"/>
    <w:rsid w:val="00422523"/>
    <w:rsid w:val="00423833"/>
    <w:rsid w:val="00436818"/>
    <w:rsid w:val="00445CFC"/>
    <w:rsid w:val="00470E8A"/>
    <w:rsid w:val="0047512A"/>
    <w:rsid w:val="004811C6"/>
    <w:rsid w:val="00482E75"/>
    <w:rsid w:val="004920D9"/>
    <w:rsid w:val="00496C28"/>
    <w:rsid w:val="004F423B"/>
    <w:rsid w:val="00511978"/>
    <w:rsid w:val="00512258"/>
    <w:rsid w:val="00532B56"/>
    <w:rsid w:val="00534AE0"/>
    <w:rsid w:val="00537DDB"/>
    <w:rsid w:val="0054270E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508B2"/>
    <w:rsid w:val="00662E45"/>
    <w:rsid w:val="00677FFA"/>
    <w:rsid w:val="00682667"/>
    <w:rsid w:val="00684B7E"/>
    <w:rsid w:val="006851C7"/>
    <w:rsid w:val="00697D86"/>
    <w:rsid w:val="006A7A23"/>
    <w:rsid w:val="006C418A"/>
    <w:rsid w:val="006D7B66"/>
    <w:rsid w:val="00714753"/>
    <w:rsid w:val="007510F3"/>
    <w:rsid w:val="0075386D"/>
    <w:rsid w:val="0075426E"/>
    <w:rsid w:val="00766884"/>
    <w:rsid w:val="00766A9E"/>
    <w:rsid w:val="00767734"/>
    <w:rsid w:val="0077424F"/>
    <w:rsid w:val="007747B6"/>
    <w:rsid w:val="007814E3"/>
    <w:rsid w:val="007849CF"/>
    <w:rsid w:val="007A49C6"/>
    <w:rsid w:val="007A573B"/>
    <w:rsid w:val="007B246A"/>
    <w:rsid w:val="007B66EB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84FBD"/>
    <w:rsid w:val="008A0F53"/>
    <w:rsid w:val="008A30E1"/>
    <w:rsid w:val="008B387E"/>
    <w:rsid w:val="008E7215"/>
    <w:rsid w:val="00914B56"/>
    <w:rsid w:val="00922756"/>
    <w:rsid w:val="00922E2C"/>
    <w:rsid w:val="00925EDB"/>
    <w:rsid w:val="00927A55"/>
    <w:rsid w:val="009303AC"/>
    <w:rsid w:val="0093276F"/>
    <w:rsid w:val="00937707"/>
    <w:rsid w:val="00944E41"/>
    <w:rsid w:val="0095459C"/>
    <w:rsid w:val="00960F57"/>
    <w:rsid w:val="009656BC"/>
    <w:rsid w:val="0097155D"/>
    <w:rsid w:val="00984817"/>
    <w:rsid w:val="00993CAA"/>
    <w:rsid w:val="009B12E0"/>
    <w:rsid w:val="009B5540"/>
    <w:rsid w:val="009E0CA9"/>
    <w:rsid w:val="00A01BEE"/>
    <w:rsid w:val="00A14DE9"/>
    <w:rsid w:val="00A2485E"/>
    <w:rsid w:val="00A26924"/>
    <w:rsid w:val="00A3538A"/>
    <w:rsid w:val="00A50119"/>
    <w:rsid w:val="00A63D6F"/>
    <w:rsid w:val="00A66713"/>
    <w:rsid w:val="00A66C90"/>
    <w:rsid w:val="00A8041A"/>
    <w:rsid w:val="00A85D71"/>
    <w:rsid w:val="00AA4973"/>
    <w:rsid w:val="00AB0C66"/>
    <w:rsid w:val="00AD164C"/>
    <w:rsid w:val="00AE2ABC"/>
    <w:rsid w:val="00AE5A1F"/>
    <w:rsid w:val="00AF67B5"/>
    <w:rsid w:val="00AF7F5F"/>
    <w:rsid w:val="00B01A1C"/>
    <w:rsid w:val="00B26EF7"/>
    <w:rsid w:val="00B449F8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2A27"/>
    <w:rsid w:val="00BE5DE9"/>
    <w:rsid w:val="00BF6CA0"/>
    <w:rsid w:val="00BF6E89"/>
    <w:rsid w:val="00C12221"/>
    <w:rsid w:val="00C1306B"/>
    <w:rsid w:val="00C3357E"/>
    <w:rsid w:val="00C47915"/>
    <w:rsid w:val="00C536B6"/>
    <w:rsid w:val="00C6041C"/>
    <w:rsid w:val="00C73352"/>
    <w:rsid w:val="00C86D00"/>
    <w:rsid w:val="00C964F0"/>
    <w:rsid w:val="00C97F74"/>
    <w:rsid w:val="00CA4520"/>
    <w:rsid w:val="00CA51EA"/>
    <w:rsid w:val="00CA6F8B"/>
    <w:rsid w:val="00CD1828"/>
    <w:rsid w:val="00CD7A94"/>
    <w:rsid w:val="00CE1CD3"/>
    <w:rsid w:val="00CE3D55"/>
    <w:rsid w:val="00CE47B3"/>
    <w:rsid w:val="00CE6BB2"/>
    <w:rsid w:val="00CF2DFC"/>
    <w:rsid w:val="00D127CF"/>
    <w:rsid w:val="00D2204B"/>
    <w:rsid w:val="00D253EA"/>
    <w:rsid w:val="00D25745"/>
    <w:rsid w:val="00D30B36"/>
    <w:rsid w:val="00D32C8D"/>
    <w:rsid w:val="00D64B8B"/>
    <w:rsid w:val="00D6558A"/>
    <w:rsid w:val="00D901F5"/>
    <w:rsid w:val="00D92E93"/>
    <w:rsid w:val="00DA1170"/>
    <w:rsid w:val="00DA1566"/>
    <w:rsid w:val="00DB79A1"/>
    <w:rsid w:val="00DD2D08"/>
    <w:rsid w:val="00DD31A8"/>
    <w:rsid w:val="00DD7ADB"/>
    <w:rsid w:val="00DF3CFC"/>
    <w:rsid w:val="00E05E46"/>
    <w:rsid w:val="00E51E68"/>
    <w:rsid w:val="00EA283F"/>
    <w:rsid w:val="00EA5A77"/>
    <w:rsid w:val="00EB2894"/>
    <w:rsid w:val="00EC506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70ADB"/>
    <w:rsid w:val="00F76758"/>
    <w:rsid w:val="00F7759D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5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502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02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0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3</Pages>
  <Words>842</Words>
  <Characters>4800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5</cp:revision>
  <cp:lastPrinted>2007-01-15T11:12:00Z</cp:lastPrinted>
  <dcterms:created xsi:type="dcterms:W3CDTF">2013-12-20T13:05:00Z</dcterms:created>
  <dcterms:modified xsi:type="dcterms:W3CDTF">2014-01-21T07:03:00Z</dcterms:modified>
</cp:coreProperties>
</file>