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948" w:rsidRPr="00D75BB6" w:rsidRDefault="00E75948" w:rsidP="00510E38">
      <w:pPr>
        <w:spacing w:before="120" w:after="120"/>
        <w:jc w:val="center"/>
        <w:rPr>
          <w:b/>
          <w:bCs/>
        </w:rPr>
      </w:pPr>
      <w:r w:rsidRPr="00D75BB6">
        <w:rPr>
          <w:b/>
          <w:bCs/>
        </w:rPr>
        <w:t xml:space="preserve">ПРАЙС-ЛИСТ </w:t>
      </w:r>
    </w:p>
    <w:p w:rsidR="00E75948" w:rsidRPr="00D75BB6" w:rsidRDefault="00E75948" w:rsidP="00510E38">
      <w:pPr>
        <w:spacing w:before="120" w:after="120"/>
        <w:jc w:val="center"/>
      </w:pPr>
      <w:r w:rsidRPr="00D75BB6">
        <w:t xml:space="preserve">вступает в силу с </w:t>
      </w:r>
      <w:r w:rsidRPr="00363436">
        <w:t>2</w:t>
      </w:r>
      <w:r w:rsidRPr="006F685F">
        <w:t>6</w:t>
      </w:r>
      <w:r>
        <w:t>.03</w:t>
      </w:r>
      <w:r w:rsidRPr="00D75BB6">
        <w:t xml:space="preserve">.2015 г. </w:t>
      </w:r>
    </w:p>
    <w:p w:rsidR="00E75948" w:rsidRPr="00D75BB6" w:rsidRDefault="00E75948" w:rsidP="00510E38">
      <w:pPr>
        <w:spacing w:before="120" w:after="120"/>
        <w:jc w:val="center"/>
      </w:pPr>
      <w:r w:rsidRPr="00D75BB6">
        <w:t xml:space="preserve">Цены указаны в Евро с НДС 18% </w:t>
      </w:r>
    </w:p>
    <w:p w:rsidR="00E75948" w:rsidRPr="00D75BB6" w:rsidRDefault="00E75948" w:rsidP="00D96856">
      <w:pPr>
        <w:jc w:val="center"/>
        <w:rPr>
          <w:b/>
          <w:bCs/>
        </w:rPr>
      </w:pPr>
      <w:r w:rsidRPr="00D75BB6">
        <w:t>на условии ФСА – склад Продавца, г.Ярцево</w:t>
      </w:r>
    </w:p>
    <w:p w:rsidR="00E75948" w:rsidRPr="00D75BB6" w:rsidRDefault="00E75948" w:rsidP="00D71DAD">
      <w:pPr>
        <w:pStyle w:val="TOCHeading"/>
        <w:rPr>
          <w:rFonts w:ascii="Times New Roman" w:hAnsi="Times New Roman" w:cs="Times New Roman"/>
        </w:rPr>
      </w:pPr>
      <w:bookmarkStart w:id="0" w:name="Оглавление"/>
      <w:bookmarkStart w:id="1" w:name="Возврат"/>
      <w:r w:rsidRPr="00D75BB6">
        <w:rPr>
          <w:rFonts w:ascii="Times New Roman" w:hAnsi="Times New Roman" w:cs="Times New Roman"/>
        </w:rPr>
        <w:t>Оглавление</w:t>
      </w:r>
    </w:p>
    <w:bookmarkEnd w:id="0"/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r w:rsidRPr="00D75BB6">
        <w:rPr>
          <w:sz w:val="18"/>
          <w:szCs w:val="18"/>
        </w:rPr>
        <w:fldChar w:fldCharType="begin"/>
      </w:r>
      <w:r w:rsidRPr="00D75BB6">
        <w:rPr>
          <w:sz w:val="18"/>
          <w:szCs w:val="18"/>
        </w:rPr>
        <w:instrText xml:space="preserve"> TOC \o "1-3" \h \z \u </w:instrText>
      </w:r>
      <w:r w:rsidRPr="00D75BB6">
        <w:rPr>
          <w:sz w:val="18"/>
          <w:szCs w:val="18"/>
        </w:rPr>
        <w:fldChar w:fldCharType="separate"/>
      </w:r>
      <w:hyperlink w:anchor="_Toc403399285" w:history="1">
        <w:r w:rsidRPr="00D75BB6">
          <w:rPr>
            <w:rStyle w:val="Hyperlink"/>
          </w:rPr>
          <w:t>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Кормозаготовительная техника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_Toc403399285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2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86" w:history="1">
        <w:r w:rsidRPr="00D75BB6">
          <w:rPr>
            <w:rStyle w:val="Hyperlink"/>
            <w:b w:val="0"/>
            <w:bCs w:val="0"/>
          </w:rPr>
          <w:t>1.1.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Пресс-подборщики рулонные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_Toc403399286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2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87" w:history="1">
        <w:r w:rsidRPr="00D75BB6">
          <w:rPr>
            <w:rStyle w:val="Hyperlink"/>
            <w:b w:val="0"/>
            <w:bCs w:val="0"/>
          </w:rPr>
          <w:t>1.2.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Пресс-подборщики тюковые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_Toc403399287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2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88" w:history="1">
        <w:r w:rsidRPr="00D75BB6">
          <w:rPr>
            <w:rStyle w:val="Hyperlink"/>
            <w:b w:val="0"/>
            <w:bCs w:val="0"/>
          </w:rPr>
          <w:t>1.3.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Обмотчики рулонов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_Toc403399288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89" w:history="1">
        <w:r w:rsidRPr="00D75BB6">
          <w:rPr>
            <w:rStyle w:val="Hyperlink"/>
            <w:b w:val="0"/>
            <w:bCs w:val="0"/>
          </w:rPr>
          <w:t>1.4.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Прицепы для перевозки тюков и рулонов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_Toc403399289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0" w:history="1">
        <w:r w:rsidRPr="00D75BB6">
          <w:rPr>
            <w:rStyle w:val="Hyperlink"/>
            <w:b w:val="0"/>
            <w:bCs w:val="0"/>
          </w:rPr>
          <w:t>1.5.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Прицепной кормоуборочный комбайн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_Toc403399290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1" w:history="1">
        <w:r w:rsidRPr="00D75BB6">
          <w:rPr>
            <w:rStyle w:val="Hyperlink"/>
            <w:b w:val="0"/>
            <w:bCs w:val="0"/>
          </w:rPr>
          <w:t>1.6.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Влагомеры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_Toc403399291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292" w:history="1">
        <w:r w:rsidRPr="00D75BB6">
          <w:rPr>
            <w:rStyle w:val="Hyperlink"/>
          </w:rPr>
          <w:t>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Техника для приготовления кормов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_Toc403399292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3" w:history="1">
        <w:r w:rsidRPr="00D75BB6">
          <w:rPr>
            <w:rStyle w:val="Hyperlink"/>
            <w:b w:val="0"/>
            <w:bCs w:val="0"/>
          </w:rPr>
          <w:t>2.1.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Кормораздатчики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_Toc403399293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4" w:history="1">
        <w:r w:rsidRPr="00D75BB6">
          <w:rPr>
            <w:rStyle w:val="Hyperlink"/>
            <w:b w:val="0"/>
            <w:bCs w:val="0"/>
          </w:rPr>
          <w:t>2.2.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Измельчители рулонов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_Toc403399294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295" w:history="1">
        <w:r w:rsidRPr="00D75BB6">
          <w:rPr>
            <w:rStyle w:val="Hyperlink"/>
          </w:rPr>
          <w:t>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Погрузчики фронтальные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_Toc403399295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296" w:history="1">
        <w:r w:rsidRPr="00D75BB6">
          <w:rPr>
            <w:rStyle w:val="Hyperlink"/>
          </w:rPr>
          <w:t>4.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Внесение удобрений и средств защиты растений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_Toc403399296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7" w:history="1">
        <w:r w:rsidRPr="00D75BB6">
          <w:rPr>
            <w:rStyle w:val="Hyperlink"/>
            <w:b w:val="0"/>
            <w:bCs w:val="0"/>
          </w:rPr>
          <w:t>4.1.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Разбрасыватели минеральных удобрений навесные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_Toc403399297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8" w:history="1">
        <w:r w:rsidRPr="00D75BB6">
          <w:rPr>
            <w:rStyle w:val="Hyperlink"/>
            <w:b w:val="0"/>
            <w:bCs w:val="0"/>
          </w:rPr>
          <w:t>4.2.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Разбрасыватели минеральных удобрений  прицепные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_Toc403399298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299" w:history="1">
        <w:r w:rsidRPr="00D75BB6">
          <w:rPr>
            <w:rStyle w:val="Hyperlink"/>
            <w:b w:val="0"/>
            <w:bCs w:val="0"/>
          </w:rPr>
          <w:t>4.3.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Бочки ассенизационные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_Toc403399299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0" w:history="1">
        <w:r w:rsidRPr="00D75BB6">
          <w:rPr>
            <w:rStyle w:val="Hyperlink"/>
            <w:b w:val="0"/>
            <w:bCs w:val="0"/>
          </w:rPr>
          <w:t>4.4.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Опрыскиватели навесные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_Toc403399300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1" w:history="1">
        <w:r w:rsidRPr="00D75BB6">
          <w:rPr>
            <w:rStyle w:val="Hyperlink"/>
            <w:b w:val="0"/>
            <w:bCs w:val="0"/>
          </w:rPr>
          <w:t>4.5.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Опрыскиватели прицепные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_Toc403399301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2" w:history="1">
        <w:r w:rsidRPr="00D75BB6">
          <w:rPr>
            <w:rStyle w:val="Hyperlink"/>
            <w:b w:val="0"/>
            <w:bCs w:val="0"/>
          </w:rPr>
          <w:t>4.6.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Опрыскиватели садовые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_Toc403399302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03" w:history="1">
        <w:r w:rsidRPr="00D75BB6">
          <w:rPr>
            <w:rStyle w:val="Hyperlink"/>
          </w:rPr>
          <w:t>5.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Почвообработка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_Toc403399303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4" w:history="1">
        <w:r w:rsidRPr="00D75BB6">
          <w:rPr>
            <w:rStyle w:val="Hyperlink"/>
            <w:b w:val="0"/>
            <w:bCs w:val="0"/>
          </w:rPr>
          <w:t>5.1.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Плуги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_Toc403399304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5" w:history="1">
        <w:r w:rsidRPr="00D75BB6">
          <w:rPr>
            <w:rStyle w:val="Hyperlink"/>
            <w:b w:val="0"/>
            <w:bCs w:val="0"/>
          </w:rPr>
          <w:t>5.2.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Бороны дисковые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_Toc403399305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6" w:history="1">
        <w:r w:rsidRPr="00D75BB6">
          <w:rPr>
            <w:rStyle w:val="Hyperlink"/>
            <w:b w:val="0"/>
            <w:bCs w:val="0"/>
          </w:rPr>
          <w:t>5.3.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Культиваторы стерневые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_Toc403399306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7" w:history="1">
        <w:r w:rsidRPr="00D75BB6">
          <w:rPr>
            <w:rStyle w:val="Hyperlink"/>
            <w:b w:val="0"/>
            <w:bCs w:val="0"/>
          </w:rPr>
          <w:t>5.4.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Почвообрабатывающие агрегаты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_Toc403399307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8" w:history="1">
        <w:r w:rsidRPr="00D75BB6">
          <w:rPr>
            <w:rStyle w:val="Hyperlink"/>
            <w:b w:val="0"/>
            <w:bCs w:val="0"/>
          </w:rPr>
          <w:t>5.5.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Катки прикатывающие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_Toc403399308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09" w:history="1">
        <w:r w:rsidRPr="00D75BB6">
          <w:rPr>
            <w:rStyle w:val="Hyperlink"/>
            <w:b w:val="0"/>
            <w:bCs w:val="0"/>
          </w:rPr>
          <w:t>5.6.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Сеялки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_Toc403399309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10" w:history="1">
        <w:r w:rsidRPr="00D75BB6">
          <w:rPr>
            <w:rStyle w:val="Hyperlink"/>
          </w:rPr>
          <w:t>6.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Картофельная и луковая техника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_Toc403399310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1" w:history="1">
        <w:r w:rsidRPr="00D75BB6">
          <w:rPr>
            <w:rStyle w:val="Hyperlink"/>
            <w:b w:val="0"/>
            <w:bCs w:val="0"/>
          </w:rPr>
          <w:t>6.1.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Картофелесажалки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_Toc403399311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2" w:history="1">
        <w:r w:rsidRPr="00D75BB6">
          <w:rPr>
            <w:rStyle w:val="Hyperlink"/>
            <w:b w:val="0"/>
            <w:bCs w:val="0"/>
          </w:rPr>
          <w:t>6.2.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Копалки для картофеля и лука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_Toc403399312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3" w:history="1">
        <w:r w:rsidRPr="00D75BB6">
          <w:rPr>
            <w:rStyle w:val="Hyperlink"/>
            <w:b w:val="0"/>
            <w:bCs w:val="0"/>
          </w:rPr>
          <w:t>6.3.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Сортировки картофеля и лука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_Toc403399313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4" w:history="1">
        <w:r w:rsidRPr="00D75BB6">
          <w:rPr>
            <w:rStyle w:val="Hyperlink"/>
            <w:b w:val="0"/>
            <w:bCs w:val="0"/>
          </w:rPr>
          <w:t>6.4.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Приемные бункеры и транспортеры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_Toc403399314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5" w:history="1">
        <w:r w:rsidRPr="00D75BB6">
          <w:rPr>
            <w:rStyle w:val="Hyperlink"/>
            <w:b w:val="0"/>
            <w:bCs w:val="0"/>
          </w:rPr>
          <w:t>6.5.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Гребнеобразователи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_Toc403399315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16" w:history="1">
        <w:r w:rsidRPr="00D75BB6">
          <w:rPr>
            <w:rStyle w:val="Hyperlink"/>
            <w:b w:val="0"/>
            <w:bCs w:val="0"/>
          </w:rPr>
          <w:t>6.6.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Мойка и сушка овощей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_Toc403399316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18" w:history="1">
        <w:r w:rsidRPr="00D75BB6">
          <w:rPr>
            <w:rStyle w:val="Hyperlink"/>
          </w:rPr>
          <w:t>7.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Техника для моркови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_Toc403399318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19" w:history="1">
        <w:r w:rsidRPr="00D75BB6">
          <w:rPr>
            <w:rStyle w:val="Hyperlink"/>
          </w:rPr>
          <w:t>8.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Обработка зерна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_Toc403399319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20" w:history="1">
        <w:r w:rsidRPr="00D75BB6">
          <w:rPr>
            <w:rStyle w:val="Hyperlink"/>
            <w:b w:val="0"/>
            <w:bCs w:val="0"/>
          </w:rPr>
          <w:t>8.1.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Зернотранспортеры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_Toc403399320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21" w:history="1">
        <w:r w:rsidRPr="00D75BB6">
          <w:rPr>
            <w:rStyle w:val="Hyperlink"/>
            <w:b w:val="0"/>
            <w:bCs w:val="0"/>
          </w:rPr>
          <w:t>8.2.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Кормоцех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_Toc403399321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1100"/>
        </w:tabs>
        <w:rPr>
          <w:b w:val="0"/>
          <w:bCs w:val="0"/>
          <w:sz w:val="22"/>
          <w:szCs w:val="22"/>
        </w:rPr>
      </w:pPr>
      <w:hyperlink w:anchor="_Toc403399322" w:history="1">
        <w:r w:rsidRPr="00D75BB6">
          <w:rPr>
            <w:rStyle w:val="Hyperlink"/>
            <w:b w:val="0"/>
            <w:bCs w:val="0"/>
          </w:rPr>
          <w:t>8.3.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  <w:b w:val="0"/>
            <w:bCs w:val="0"/>
          </w:rPr>
          <w:t>Прицепы перегрузчики зерна</w:t>
        </w:r>
        <w:r w:rsidRPr="00D75BB6">
          <w:rPr>
            <w:b w:val="0"/>
            <w:bCs w:val="0"/>
            <w:webHidden/>
          </w:rPr>
          <w:tab/>
        </w:r>
        <w:r w:rsidRPr="00D75BB6">
          <w:rPr>
            <w:b w:val="0"/>
            <w:bCs w:val="0"/>
            <w:webHidden/>
          </w:rPr>
          <w:fldChar w:fldCharType="begin"/>
        </w:r>
        <w:r w:rsidRPr="00D75BB6">
          <w:rPr>
            <w:b w:val="0"/>
            <w:bCs w:val="0"/>
            <w:webHidden/>
          </w:rPr>
          <w:instrText xml:space="preserve"> PAGEREF _Toc403399322 \h </w:instrText>
        </w:r>
        <w:r w:rsidRPr="00D60BA1">
          <w:rPr>
            <w:b w:val="0"/>
            <w:bCs w:val="0"/>
          </w:rPr>
        </w:r>
        <w:r w:rsidRPr="00D75BB6">
          <w:rPr>
            <w:b w:val="0"/>
            <w:bCs w:val="0"/>
            <w:webHidden/>
          </w:rPr>
          <w:fldChar w:fldCharType="separate"/>
        </w:r>
        <w:r>
          <w:rPr>
            <w:b w:val="0"/>
            <w:bCs w:val="0"/>
            <w:webHidden/>
          </w:rPr>
          <w:t>3</w:t>
        </w:r>
        <w:r w:rsidRPr="00D75BB6">
          <w:rPr>
            <w:b w:val="0"/>
            <w:bCs w:val="0"/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23" w:history="1">
        <w:r w:rsidRPr="00D75BB6">
          <w:rPr>
            <w:rStyle w:val="Hyperlink"/>
          </w:rPr>
          <w:t>9.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Прицепы сельскохозяйственные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_Toc403399323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24" w:history="1">
        <w:r w:rsidRPr="00D75BB6">
          <w:rPr>
            <w:rStyle w:val="Hyperlink"/>
          </w:rPr>
          <w:t>10.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Коммунальная техника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_Toc403399324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25" w:history="1">
        <w:r w:rsidRPr="00D75BB6">
          <w:rPr>
            <w:rStyle w:val="Hyperlink"/>
          </w:rPr>
          <w:t>11.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Техника для уборки ягод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_Toc403399325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>
      <w:pPr>
        <w:pStyle w:val="TOC1"/>
        <w:tabs>
          <w:tab w:val="left" w:pos="880"/>
        </w:tabs>
        <w:rPr>
          <w:b w:val="0"/>
          <w:bCs w:val="0"/>
          <w:sz w:val="22"/>
          <w:szCs w:val="22"/>
        </w:rPr>
      </w:pPr>
      <w:hyperlink w:anchor="_Toc403399326" w:history="1">
        <w:r w:rsidRPr="00D75BB6">
          <w:rPr>
            <w:rStyle w:val="Hyperlink"/>
          </w:rPr>
          <w:t>12.</w:t>
        </w:r>
        <w:r w:rsidRPr="00D75BB6">
          <w:rPr>
            <w:b w:val="0"/>
            <w:bCs w:val="0"/>
            <w:sz w:val="22"/>
            <w:szCs w:val="22"/>
          </w:rPr>
          <w:tab/>
        </w:r>
        <w:r w:rsidRPr="00D75BB6">
          <w:rPr>
            <w:rStyle w:val="Hyperlink"/>
          </w:rPr>
          <w:t>Мульчирователи</w:t>
        </w:r>
        <w:r w:rsidRPr="00D75BB6">
          <w:rPr>
            <w:webHidden/>
          </w:rPr>
          <w:tab/>
        </w:r>
        <w:r w:rsidRPr="00D75BB6">
          <w:rPr>
            <w:webHidden/>
          </w:rPr>
          <w:fldChar w:fldCharType="begin"/>
        </w:r>
        <w:r w:rsidRPr="00D75BB6">
          <w:rPr>
            <w:webHidden/>
          </w:rPr>
          <w:instrText xml:space="preserve"> PAGEREF _Toc403399326 \h </w:instrText>
        </w:r>
        <w:r w:rsidRPr="00D75BB6">
          <w:rPr>
            <w:webHidden/>
          </w:rPr>
          <w:fldChar w:fldCharType="separate"/>
        </w:r>
        <w:r>
          <w:rPr>
            <w:webHidden/>
          </w:rPr>
          <w:t>3</w:t>
        </w:r>
        <w:r w:rsidRPr="00D75BB6">
          <w:rPr>
            <w:webHidden/>
          </w:rPr>
          <w:fldChar w:fldCharType="end"/>
        </w:r>
      </w:hyperlink>
    </w:p>
    <w:p w:rsidR="00E75948" w:rsidRPr="00D75BB6" w:rsidRDefault="00E75948" w:rsidP="00C35AE1">
      <w:pPr>
        <w:pStyle w:val="TOC1"/>
      </w:pPr>
      <w:r w:rsidRPr="00D75BB6">
        <w:rPr>
          <w:sz w:val="18"/>
          <w:szCs w:val="18"/>
        </w:rPr>
        <w:fldChar w:fldCharType="end"/>
      </w:r>
      <w:r w:rsidRPr="00D75BB6">
        <w:t xml:space="preserve"> </w:t>
      </w:r>
    </w:p>
    <w:bookmarkEnd w:id="1"/>
    <w:p w:rsidR="00E75948" w:rsidRPr="00D75BB6" w:rsidRDefault="00E75948" w:rsidP="00C35AE1">
      <w:pPr>
        <w:pStyle w:val="TOC1"/>
      </w:pPr>
    </w:p>
    <w:p w:rsidR="00E75948" w:rsidRPr="00D75BB6" w:rsidRDefault="00E75948" w:rsidP="00C35AE1">
      <w:pPr>
        <w:pStyle w:val="TOC1"/>
      </w:pPr>
    </w:p>
    <w:p w:rsidR="00E75948" w:rsidRPr="00D75BB6" w:rsidRDefault="00E75948" w:rsidP="00C35AE1">
      <w:pPr>
        <w:pStyle w:val="TOC1"/>
      </w:pPr>
    </w:p>
    <w:p w:rsidR="00E75948" w:rsidRPr="00D75BB6" w:rsidRDefault="00E75948" w:rsidP="00A92C35"/>
    <w:p w:rsidR="00E75948" w:rsidRPr="00D75BB6" w:rsidRDefault="00E75948" w:rsidP="00A92C35"/>
    <w:p w:rsidR="00E75948" w:rsidRPr="00D75BB6" w:rsidRDefault="00E75948" w:rsidP="00A92C35"/>
    <w:p w:rsidR="00E75948" w:rsidRPr="00D75BB6" w:rsidRDefault="00E75948" w:rsidP="00C35AE1">
      <w:pPr>
        <w:pStyle w:val="TOC1"/>
      </w:pPr>
    </w:p>
    <w:p w:rsidR="00E75948" w:rsidRPr="00D75BB6" w:rsidRDefault="00E75948" w:rsidP="008726AB">
      <w:pPr>
        <w:ind w:left="2694"/>
        <w:jc w:val="right"/>
        <w:rPr>
          <w:sz w:val="20"/>
          <w:szCs w:val="20"/>
        </w:rPr>
      </w:pPr>
      <w:hyperlink w:anchor="Оглавление" w:history="1">
        <w:r w:rsidRPr="00D75BB6">
          <w:rPr>
            <w:rStyle w:val="Hyperlink"/>
            <w:b/>
            <w:bCs/>
            <w:sz w:val="20"/>
            <w:szCs w:val="20"/>
          </w:rPr>
          <w:t>Возврат к оглавлению</w:t>
        </w:r>
      </w:hyperlink>
    </w:p>
    <w:p w:rsidR="00E75948" w:rsidRPr="00D75BB6" w:rsidRDefault="00E75948" w:rsidP="008726AB">
      <w:pPr>
        <w:ind w:left="2694"/>
        <w:jc w:val="right"/>
        <w:rPr>
          <w:sz w:val="20"/>
          <w:szCs w:val="20"/>
        </w:rPr>
      </w:pPr>
    </w:p>
    <w:p w:rsidR="00E75948" w:rsidRPr="00D75BB6" w:rsidRDefault="00E75948" w:rsidP="00A92C35">
      <w:pPr>
        <w:pStyle w:val="Heading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2" w:name="_Toc40339928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5" o:spid="_x0000_s1031" type="#_x0000_t75" href="http://samasz.ru/index.php?option=com_content&amp;view=article&amp;id=12&amp;Itemid=" style="position:absolute;left:0;text-align:left;margin-left:415.7pt;margin-top:0;width:99pt;height:20.25pt;z-index:-251640832;visibility:visible" o:button="t">
            <v:fill o:detectmouseclick="t"/>
            <v:imagedata r:id="rId7" o:title=""/>
          </v:shape>
        </w:pict>
      </w:r>
      <w:r w:rsidRPr="00D75BB6">
        <w:rPr>
          <w:rFonts w:ascii="Times New Roman" w:hAnsi="Times New Roman" w:cs="Times New Roman"/>
          <w:sz w:val="28"/>
          <w:szCs w:val="28"/>
        </w:rPr>
        <w:t>Кормозаготовительная техника</w:t>
      </w:r>
      <w:bookmarkEnd w:id="2"/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Pr="00D75BB6" w:rsidRDefault="00E75948" w:rsidP="00F23508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  <w:hyperlink w:anchor="Пресс_подборщики_тюковые" w:history="1">
        <w:bookmarkStart w:id="3" w:name="_Toc403399286"/>
        <w:r w:rsidRPr="00D75BB6">
          <w:rPr>
            <w:rFonts w:ascii="Times New Roman" w:hAnsi="Times New Roman" w:cs="Times New Roman"/>
            <w:sz w:val="28"/>
            <w:szCs w:val="28"/>
          </w:rPr>
          <w:t>Пресс-подборщики рулонные</w:t>
        </w:r>
        <w:bookmarkEnd w:id="3"/>
      </w:hyperlink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Pr="00D75BB6" w:rsidRDefault="00E75948" w:rsidP="00D96856">
      <w:pPr>
        <w:ind w:firstLine="708"/>
      </w:pPr>
      <w:r w:rsidRPr="00D75BB6">
        <w:rPr>
          <w:b/>
          <w:bCs/>
        </w:rPr>
        <w:t xml:space="preserve">Техника производства </w:t>
      </w:r>
      <w:r w:rsidRPr="00D75BB6">
        <w:rPr>
          <w:b/>
          <w:bCs/>
          <w:lang w:val="en-US"/>
        </w:rPr>
        <w:t>Feraboli</w:t>
      </w:r>
      <w:r w:rsidRPr="00D75BB6">
        <w:rPr>
          <w:b/>
          <w:bCs/>
        </w:rPr>
        <w:t xml:space="preserve"> </w:t>
      </w:r>
      <w:r w:rsidRPr="00D75BB6">
        <w:rPr>
          <w:b/>
          <w:bCs/>
        </w:rPr>
        <w:tab/>
      </w:r>
    </w:p>
    <w:p w:rsidR="00E75948" w:rsidRPr="00D75BB6" w:rsidRDefault="00E75948" w:rsidP="004956DE"/>
    <w:tbl>
      <w:tblPr>
        <w:tblW w:w="9890" w:type="dxa"/>
        <w:tblInd w:w="-106" w:type="dxa"/>
        <w:tblLayout w:type="fixed"/>
        <w:tblLook w:val="00A0"/>
      </w:tblPr>
      <w:tblGrid>
        <w:gridCol w:w="445"/>
        <w:gridCol w:w="8027"/>
        <w:gridCol w:w="1418"/>
      </w:tblGrid>
      <w:tr w:rsidR="00E75948" w:rsidRPr="00D75BB6">
        <w:trPr>
          <w:trHeight w:val="3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4956DE">
            <w:pPr>
              <w:jc w:val="center"/>
            </w:pPr>
            <w:r w:rsidRPr="00D75BB6">
              <w:t>№</w:t>
            </w:r>
          </w:p>
        </w:tc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4956DE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4956DE">
            <w:pPr>
              <w:jc w:val="center"/>
            </w:pPr>
            <w:r w:rsidRPr="00D75BB6">
              <w:t>Цена, €</w:t>
            </w:r>
          </w:p>
        </w:tc>
      </w:tr>
      <w:tr w:rsidR="00E75948" w:rsidRPr="00051AC4">
        <w:trPr>
          <w:trHeight w:val="31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E75948" w:rsidRPr="00051AC4" w:rsidRDefault="00E75948" w:rsidP="00051AC4">
            <w:pPr>
              <w:rPr>
                <w:b/>
                <w:bCs/>
                <w:i/>
                <w:iCs/>
              </w:rPr>
            </w:pPr>
            <w:r w:rsidRPr="00051AC4">
              <w:rPr>
                <w:b/>
                <w:bCs/>
                <w:i/>
                <w:iCs/>
              </w:rPr>
              <w:t>Пресс цепной + автомат. смазка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Entry 120 (1,2х1,2) подборщик 1,7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13 100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Entry 150 (1,2х1,5) подборщик 1,7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14 100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3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Entry 120 (1,2х1,2) подборщик 2,0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14 800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4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Entry 150 (1,2х1,5) подборщик 2,0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15 700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обмотка сеткой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1 800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автоматическая смазка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 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электронная система с акустическим сигнализатором заполнения камеры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стандарт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для переоборудования в 2-х нитевую увязку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520</w:t>
            </w:r>
          </w:p>
        </w:tc>
      </w:tr>
      <w:tr w:rsidR="00E75948" w:rsidRPr="00051AC4">
        <w:trPr>
          <w:trHeight w:val="315"/>
        </w:trPr>
        <w:tc>
          <w:tcPr>
            <w:tcW w:w="9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E75948" w:rsidRPr="00051AC4" w:rsidRDefault="00E75948" w:rsidP="00051AC4">
            <w:pPr>
              <w:rPr>
                <w:b/>
                <w:bCs/>
                <w:i/>
                <w:iCs/>
              </w:rPr>
            </w:pPr>
            <w:r w:rsidRPr="00051AC4">
              <w:rPr>
                <w:b/>
                <w:bCs/>
                <w:i/>
                <w:iCs/>
              </w:rPr>
              <w:t>Пресс с переменной камерой + автомат. смазка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265LT Eco подборщик 2,0 м (шпагат/сетка)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24 400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265LT подборщик 2,2 м (шпагат/сетка)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26 100</w:t>
            </w:r>
          </w:p>
        </w:tc>
      </w:tr>
      <w:tr w:rsidR="00E75948" w:rsidRPr="00051AC4">
        <w:trPr>
          <w:trHeight w:val="315"/>
        </w:trPr>
        <w:tc>
          <w:tcPr>
            <w:tcW w:w="9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E75948" w:rsidRPr="00051AC4" w:rsidRDefault="00E75948" w:rsidP="00051AC4">
            <w:pPr>
              <w:rPr>
                <w:b/>
                <w:bCs/>
                <w:i/>
                <w:iCs/>
              </w:rPr>
            </w:pPr>
            <w:r w:rsidRPr="00051AC4">
              <w:rPr>
                <w:b/>
                <w:bCs/>
                <w:i/>
                <w:iCs/>
              </w:rPr>
              <w:t>Пресс с переменной камерой, измельчением + автомат. смазка 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265LTС подборщик 2,0 м (шпагат)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27 200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265LTС подборщик 2,0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28 100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265LTС подборщик 2,2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28 400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Extreme 365 HTС подборщик 2,2 м (сетка)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40 500</w:t>
            </w:r>
          </w:p>
        </w:tc>
      </w:tr>
      <w:tr w:rsidR="00E75948" w:rsidRPr="00051AC4">
        <w:trPr>
          <w:trHeight w:val="31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E75948" w:rsidRPr="00051AC4" w:rsidRDefault="00E75948" w:rsidP="00051AC4">
            <w:pPr>
              <w:rPr>
                <w:b/>
                <w:bCs/>
                <w:i/>
                <w:iCs/>
              </w:rPr>
            </w:pPr>
            <w:r w:rsidRPr="004D5E28">
              <w:rPr>
                <w:b/>
                <w:bCs/>
                <w:i/>
                <w:iCs/>
              </w:rPr>
              <w:t>Пресс вальцовый с измельчением + автомат. смазка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Trotter 125 TOPCUT подборщик 2,2 м (шпагат/сетка)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29 800</w:t>
            </w:r>
          </w:p>
        </w:tc>
      </w:tr>
      <w:tr w:rsidR="00E75948" w:rsidRPr="00051AC4">
        <w:trPr>
          <w:trHeight w:val="255"/>
        </w:trPr>
        <w:tc>
          <w:tcPr>
            <w:tcW w:w="9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E75948" w:rsidRPr="00051AC4" w:rsidRDefault="00E75948" w:rsidP="00051AC4">
            <w:pPr>
              <w:rPr>
                <w:b/>
                <w:bCs/>
                <w:i/>
                <w:iCs/>
              </w:rPr>
            </w:pPr>
            <w:r w:rsidRPr="004D5E28">
              <w:rPr>
                <w:b/>
                <w:bCs/>
                <w:i/>
                <w:iCs/>
              </w:rPr>
              <w:t>Пресс вальцовый с измельчением, комбинированный с обмотчиком + автомат. смазка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1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Duetto 125 TOPCUT вальцевый, подборщик 2,2 м (сетка) 13 ножей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54 200</w:t>
            </w:r>
          </w:p>
        </w:tc>
      </w:tr>
      <w:tr w:rsidR="00E75948" w:rsidRPr="00051AC4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jc w:val="center"/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2</w:t>
            </w:r>
          </w:p>
        </w:tc>
        <w:tc>
          <w:tcPr>
            <w:tcW w:w="8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51AC4" w:rsidRDefault="00E75948" w:rsidP="00051AC4">
            <w:pPr>
              <w:rPr>
                <w:sz w:val="20"/>
                <w:szCs w:val="20"/>
              </w:rPr>
            </w:pPr>
            <w:r w:rsidRPr="00051AC4">
              <w:rPr>
                <w:sz w:val="20"/>
                <w:szCs w:val="20"/>
              </w:rPr>
              <w:t>Duetto 125 ULTRACUT вальцевый, подборщик 2,2 м (сетка) 25 ножей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051AC4" w:rsidRDefault="00E75948" w:rsidP="00051AC4">
            <w:pPr>
              <w:jc w:val="right"/>
              <w:rPr>
                <w:b/>
                <w:bCs/>
                <w:sz w:val="20"/>
                <w:szCs w:val="20"/>
              </w:rPr>
            </w:pPr>
            <w:r w:rsidRPr="00051AC4">
              <w:rPr>
                <w:b/>
                <w:bCs/>
                <w:sz w:val="20"/>
                <w:szCs w:val="20"/>
              </w:rPr>
              <w:t>59 600</w:t>
            </w:r>
          </w:p>
        </w:tc>
      </w:tr>
    </w:tbl>
    <w:p w:rsidR="00E75948" w:rsidRDefault="00E75948" w:rsidP="004956DE"/>
    <w:p w:rsidR="00E75948" w:rsidRPr="00D75BB6" w:rsidRDefault="00E75948" w:rsidP="0046764D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href="http://samasz.ru/index.php?option=com_content&amp;view=article&amp;id=2014&amp;Itemid=1826&amp;lang=#детальная-информац" style="position:absolute;left:0;text-align:left;margin-left:389.45pt;margin-top:3.6pt;width:118pt;height:21.75pt;z-index:-251639808;visibility:visible" o:button="t">
            <v:fill o:detectmouseclick="t"/>
            <v:imagedata r:id="rId8" o:title=""/>
          </v:shape>
        </w:pict>
      </w:r>
      <w:hyperlink w:anchor="Пресс_подборщики_тюковые" w:history="1">
        <w:bookmarkStart w:id="4" w:name="_Toc341951094"/>
        <w:bookmarkStart w:id="5" w:name="_Toc403399287"/>
        <w:r w:rsidRPr="00D75BB6">
          <w:rPr>
            <w:rFonts w:ascii="Times New Roman" w:hAnsi="Times New Roman" w:cs="Times New Roman"/>
            <w:sz w:val="28"/>
            <w:szCs w:val="28"/>
          </w:rPr>
          <w:t>Пресс-подборщики тюковые</w:t>
        </w:r>
        <w:bookmarkEnd w:id="4"/>
        <w:bookmarkEnd w:id="5"/>
      </w:hyperlink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Cicoria  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23" w:type="dxa"/>
        <w:tblInd w:w="-106" w:type="dxa"/>
        <w:tblLook w:val="00A0"/>
      </w:tblPr>
      <w:tblGrid>
        <w:gridCol w:w="445"/>
        <w:gridCol w:w="8060"/>
        <w:gridCol w:w="1418"/>
      </w:tblGrid>
      <w:tr w:rsidR="00E75948" w:rsidRPr="00D75BB6">
        <w:trPr>
          <w:trHeight w:val="5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4E068C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9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 xml:space="preserve">Тюковые пресс-подборщики </w:t>
            </w:r>
            <w:r w:rsidRPr="00D75BB6">
              <w:rPr>
                <w:b/>
                <w:bCs/>
                <w:i/>
                <w:iCs/>
                <w:lang w:val="en-US"/>
              </w:rPr>
              <w:t>Cicoria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1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  <w:rPr>
                <w:b/>
                <w:bCs/>
              </w:rPr>
            </w:pPr>
            <w:r w:rsidRPr="00D75BB6">
              <w:rPr>
                <w:b/>
                <w:bCs/>
              </w:rPr>
              <w:t xml:space="preserve">Пресс квадратный крупногабаритный HD870 Cicoria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88 700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2 вентилятора для очистки вальцевых аппаратов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гидравлические или пневматические тормоза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1 400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опорные колеса подборщика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система автоматической смазки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блок управления и видеокамера в кабине трактора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2 300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2</w:t>
            </w: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  <w:rPr>
                <w:b/>
                <w:bCs/>
              </w:rPr>
            </w:pPr>
            <w:r w:rsidRPr="00D75BB6">
              <w:rPr>
                <w:b/>
                <w:bCs/>
              </w:rPr>
              <w:t>Пресс квадратный крупногабаритный HD1270 Cicoria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97 500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система автоматической смазки цепей и вязальных аппаратов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1 500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шины низкого давления 550/60-22,5 12 PR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блок управления и видеокамера в кабине трактора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2 300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8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принудительная выгрузка рулонов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1 900</w:t>
            </w:r>
          </w:p>
        </w:tc>
      </w:tr>
    </w:tbl>
    <w:p w:rsidR="00E75948" w:rsidRDefault="00E75948" w:rsidP="009C554A"/>
    <w:p w:rsidR="00E75948" w:rsidRDefault="00E75948" w:rsidP="009C554A"/>
    <w:p w:rsidR="00E75948" w:rsidRPr="00D75BB6" w:rsidRDefault="00E75948" w:rsidP="009C554A"/>
    <w:p w:rsidR="00E75948" w:rsidRPr="00D75BB6" w:rsidRDefault="00E75948" w:rsidP="0046764D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" o:spid="_x0000_s1033" type="#_x0000_t75" href="http://samasz.ru/index.php?option=com_content&amp;view=article&amp;id=660&amp;Itemid=220&amp;lang=#детальная-информац" style="position:absolute;left:0;text-align:left;margin-left:401.45pt;margin-top:4.05pt;width:136.5pt;height:33.75pt;z-index:-251638784;visibility:visible" o:button="t">
            <v:fill o:detectmouseclick="t"/>
            <v:imagedata r:id="rId9" o:title=""/>
          </v:shape>
        </w:pict>
      </w:r>
      <w:hyperlink w:anchor="Обмотчики_рулонов" w:history="1">
        <w:bookmarkStart w:id="6" w:name="_Toc341951095"/>
        <w:bookmarkStart w:id="7" w:name="_Toc403399288"/>
        <w:r w:rsidRPr="00D75BB6">
          <w:rPr>
            <w:rFonts w:ascii="Times New Roman" w:hAnsi="Times New Roman" w:cs="Times New Roman"/>
            <w:sz w:val="28"/>
            <w:szCs w:val="28"/>
          </w:rPr>
          <w:t>Обмотчики рулонов</w:t>
        </w:r>
        <w:bookmarkEnd w:id="6"/>
        <w:bookmarkEnd w:id="7"/>
      </w:hyperlink>
      <w:r w:rsidRPr="00D75B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Machinerie AM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23" w:type="dxa"/>
        <w:tblInd w:w="-106" w:type="dxa"/>
        <w:tblLook w:val="00A0"/>
      </w:tblPr>
      <w:tblGrid>
        <w:gridCol w:w="445"/>
        <w:gridCol w:w="8079"/>
        <w:gridCol w:w="1418"/>
      </w:tblGrid>
      <w:tr w:rsidR="00E75948" w:rsidRPr="00D75BB6">
        <w:trPr>
          <w:trHeight w:val="2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Обмотчики рулонов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4E068C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7500-230 ручная версия                                   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4E068C">
            <w:pPr>
              <w:pStyle w:val="NoSpacing"/>
            </w:pPr>
            <w:r w:rsidRPr="00D75BB6">
              <w:t>19 500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4E068C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8400 А 230 MRC автоматическая версия     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t>23 500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9600 Elite Automatic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38 000</w:t>
            </w:r>
          </w:p>
        </w:tc>
      </w:tr>
    </w:tbl>
    <w:p w:rsidR="00E75948" w:rsidRPr="00D75BB6" w:rsidRDefault="00E75948" w:rsidP="004956DE">
      <w:pPr>
        <w:jc w:val="right"/>
      </w:pPr>
      <w:hyperlink w:anchor="Оглавление" w:history="1">
        <w:r w:rsidRPr="00D75BB6">
          <w:rPr>
            <w:rStyle w:val="Hyperlink"/>
            <w:b/>
            <w:bCs/>
            <w:sz w:val="20"/>
            <w:szCs w:val="20"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href="http://www.samasz.ru/" style="position:absolute;left:0;text-align:left;margin-left:421.7pt;margin-top:3.75pt;width:87.75pt;height:35.25pt;z-index:-251649024;visibility:visible" o:button="t">
            <v:fill o:detectmouseclick="t"/>
            <v:imagedata r:id="rId10" o:title=""/>
          </v:shape>
        </w:pict>
      </w:r>
      <w:hyperlink w:anchor="Прицепы_для_перевозки_тюков_и_рулонов" w:history="1">
        <w:bookmarkStart w:id="8" w:name="_Toc341951096"/>
        <w:bookmarkStart w:id="9" w:name="_Toc403399289"/>
        <w:r w:rsidRPr="00D75BB6">
          <w:rPr>
            <w:rFonts w:ascii="Times New Roman" w:hAnsi="Times New Roman" w:cs="Times New Roman"/>
            <w:sz w:val="28"/>
            <w:szCs w:val="28"/>
          </w:rPr>
          <w:t>Прицепы для перевозки тюков и рулонов</w:t>
        </w:r>
        <w:bookmarkEnd w:id="8"/>
        <w:bookmarkEnd w:id="9"/>
      </w:hyperlink>
    </w:p>
    <w:p w:rsidR="00E75948" w:rsidRPr="00D75BB6" w:rsidRDefault="00E75948" w:rsidP="00C92572">
      <w:pPr>
        <w:pStyle w:val="ListParagraph"/>
        <w:ind w:left="45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Cynkomet</w:t>
      </w:r>
      <w:r w:rsidRPr="00D75BB6">
        <w:rPr>
          <w:b/>
          <w:bCs/>
          <w:sz w:val="24"/>
          <w:szCs w:val="24"/>
        </w:rPr>
        <w:t xml:space="preserve">                                                                         </w:t>
      </w:r>
    </w:p>
    <w:tbl>
      <w:tblPr>
        <w:tblW w:w="9923" w:type="dxa"/>
        <w:tblInd w:w="-106" w:type="dxa"/>
        <w:tblLook w:val="00A0"/>
      </w:tblPr>
      <w:tblGrid>
        <w:gridCol w:w="445"/>
        <w:gridCol w:w="8079"/>
        <w:gridCol w:w="1399"/>
      </w:tblGrid>
      <w:tr w:rsidR="00E75948" w:rsidRPr="00D75BB6">
        <w:trPr>
          <w:trHeight w:val="23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62631">
            <w:pPr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62631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362631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Цена, €</w:t>
            </w:r>
          </w:p>
        </w:tc>
      </w:tr>
      <w:tr w:rsidR="00E75948" w:rsidRPr="00D75BB6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75948" w:rsidRPr="00D75BB6" w:rsidRDefault="00E75948" w:rsidP="00362631">
            <w:pPr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9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75948" w:rsidRPr="00D75BB6" w:rsidRDefault="00E75948" w:rsidP="00362631">
            <w:r w:rsidRPr="00D75BB6">
              <w:rPr>
                <w:b/>
                <w:bCs/>
                <w:i/>
                <w:iCs/>
                <w:color w:val="000000"/>
              </w:rPr>
              <w:t>Прицепы для перевозки рулонов</w:t>
            </w:r>
          </w:p>
        </w:tc>
      </w:tr>
      <w:tr w:rsidR="00E75948" w:rsidRPr="00D75BB6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62631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362631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Т-608 10 т.3-х осный 400/60-15,5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16 010</w:t>
            </w:r>
          </w:p>
        </w:tc>
      </w:tr>
      <w:tr w:rsidR="00E75948" w:rsidRPr="00D75BB6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62631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362631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Т-608 10 т.3-х осный 500/50-17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17 330</w:t>
            </w:r>
          </w:p>
        </w:tc>
      </w:tr>
      <w:tr w:rsidR="00E75948" w:rsidRPr="00D75BB6">
        <w:trPr>
          <w:trHeight w:val="11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62631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362631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Т-608/1 9 т.2-х осный 500/50-17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14 560</w:t>
            </w:r>
          </w:p>
        </w:tc>
      </w:tr>
    </w:tbl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>
        <w:rPr>
          <w:noProof/>
        </w:rPr>
        <w:pict>
          <v:shape id="_x0000_s1035" type="#_x0000_t75" href="http://www.samasz.ru/" style="position:absolute;left:0;text-align:left;margin-left:439.7pt;margin-top:2.45pt;width:52.5pt;height:53.25pt;z-index:-251648000;visibility:visible;mso-position-horizontal-relative:text;mso-position-vertical-relative:text" o:button="t">
            <v:fill o:detectmouseclick="t"/>
            <v:imagedata r:id="rId11" o:title=""/>
          </v:shape>
        </w:pict>
      </w: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Pronar</w:t>
      </w:r>
      <w:r w:rsidRPr="00D75BB6">
        <w:rPr>
          <w:b/>
          <w:bCs/>
          <w:sz w:val="24"/>
          <w:szCs w:val="24"/>
        </w:rPr>
        <w:t xml:space="preserve">                                                                   </w:t>
      </w:r>
      <w:r w:rsidRPr="00D75BB6">
        <w:rPr>
          <w:b/>
          <w:bCs/>
          <w:sz w:val="24"/>
          <w:szCs w:val="24"/>
        </w:rPr>
        <w:tab/>
        <w:t xml:space="preserve">   </w:t>
      </w:r>
    </w:p>
    <w:p w:rsidR="00E75948" w:rsidRPr="00D75BB6" w:rsidRDefault="00E75948" w:rsidP="009C554A">
      <w:pPr>
        <w:pStyle w:val="ListParagraph"/>
        <w:rPr>
          <w:sz w:val="24"/>
          <w:szCs w:val="24"/>
        </w:rPr>
      </w:pPr>
    </w:p>
    <w:tbl>
      <w:tblPr>
        <w:tblW w:w="10171" w:type="dxa"/>
        <w:tblInd w:w="-106" w:type="dxa"/>
        <w:tblLayout w:type="fixed"/>
        <w:tblLook w:val="00A0"/>
      </w:tblPr>
      <w:tblGrid>
        <w:gridCol w:w="426"/>
        <w:gridCol w:w="141"/>
        <w:gridCol w:w="1382"/>
        <w:gridCol w:w="6804"/>
        <w:gridCol w:w="1418"/>
      </w:tblGrid>
      <w:tr w:rsidR="00E75948" w:rsidRPr="00D75BB6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C26C9">
            <w:pPr>
              <w:ind w:firstLine="708"/>
              <w:jc w:val="center"/>
            </w:pPr>
            <w:r w:rsidRPr="00D75BB6">
              <w:rPr>
                <w:color w:val="000000"/>
              </w:rPr>
              <w:t>№</w:t>
            </w:r>
            <w:r w:rsidRPr="00D75BB6">
              <w:t>№</w:t>
            </w:r>
          </w:p>
        </w:tc>
        <w:tc>
          <w:tcPr>
            <w:tcW w:w="1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1017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Прицеп для перевозки рулонов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1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Т022, 7,3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10 120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2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Т022М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Т022М, 7,3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11 400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3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Т024, 8,9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12 320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4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Т024 М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Т024, 8,7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12 670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5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Т025, 9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11 390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6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Т025М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Т025М, 9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13 490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7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Т023, 11,3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13 200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8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Т023М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Т023М, 11,3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14 660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9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Т026, 13,7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15 440</w:t>
            </w:r>
          </w:p>
        </w:tc>
      </w:tr>
      <w:tr w:rsidR="00E75948" w:rsidRPr="00D75BB6">
        <w:trPr>
          <w:trHeight w:val="264"/>
        </w:trPr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10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Т026М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Pronar Т026М, 13,7 т, складные передние и задние борта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B21D82" w:rsidRDefault="00E75948">
            <w:pPr>
              <w:jc w:val="right"/>
              <w:rPr>
                <w:sz w:val="20"/>
                <w:szCs w:val="20"/>
              </w:rPr>
            </w:pPr>
            <w:r w:rsidRPr="00B21D82">
              <w:rPr>
                <w:sz w:val="20"/>
                <w:szCs w:val="20"/>
              </w:rPr>
              <w:t>16 870</w:t>
            </w:r>
          </w:p>
        </w:tc>
      </w:tr>
    </w:tbl>
    <w:p w:rsidR="00E75948" w:rsidRPr="00D75BB6" w:rsidRDefault="00E75948" w:rsidP="004956DE">
      <w:pPr>
        <w:pStyle w:val="Heading1"/>
        <w:keepLines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E75948" w:rsidRPr="00D75BB6" w:rsidRDefault="00E75948" w:rsidP="00585330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href="http://samasz.ru/index.php?option=com_content&amp;view=article&amp;id=12&amp;Itemid=17&amp;lang=" style="position:absolute;left:0;text-align:left;margin-left:415.7pt;margin-top:5.5pt;width:99pt;height:20.25pt;z-index:-251637760;visibility:visible" o:button="t">
            <v:fill o:detectmouseclick="t"/>
            <v:imagedata r:id="rId7" o:title=""/>
          </v:shape>
        </w:pict>
      </w:r>
      <w:hyperlink w:anchor="Прицепы_для_перевозки_тюков_и_рулонов" w:history="1">
        <w:bookmarkStart w:id="10" w:name="_Toc403399290"/>
        <w:r w:rsidRPr="00D75BB6">
          <w:rPr>
            <w:rFonts w:ascii="Times New Roman" w:hAnsi="Times New Roman" w:cs="Times New Roman"/>
            <w:sz w:val="28"/>
            <w:szCs w:val="28"/>
          </w:rPr>
          <w:t>Прицепной кормоуборочный комбайн</w:t>
        </w:r>
        <w:bookmarkEnd w:id="10"/>
      </w:hyperlink>
    </w:p>
    <w:p w:rsidR="00E75948" w:rsidRPr="00D75BB6" w:rsidRDefault="00E75948" w:rsidP="00585330">
      <w:pPr>
        <w:ind w:left="709"/>
      </w:pPr>
      <w:r w:rsidRPr="00D75BB6">
        <w:rPr>
          <w:b/>
          <w:bCs/>
        </w:rPr>
        <w:t xml:space="preserve">Техника производства </w:t>
      </w:r>
      <w:r w:rsidRPr="00D75BB6">
        <w:rPr>
          <w:b/>
          <w:bCs/>
          <w:lang w:val="en-US"/>
        </w:rPr>
        <w:t>Feraboli</w:t>
      </w:r>
    </w:p>
    <w:tbl>
      <w:tblPr>
        <w:tblW w:w="10206" w:type="dxa"/>
        <w:tblInd w:w="-106" w:type="dxa"/>
        <w:tblLook w:val="00A0"/>
      </w:tblPr>
      <w:tblGrid>
        <w:gridCol w:w="567"/>
        <w:gridCol w:w="8127"/>
        <w:gridCol w:w="1512"/>
      </w:tblGrid>
      <w:tr w:rsidR="00E75948" w:rsidRPr="00D75BB6">
        <w:trPr>
          <w:trHeight w:val="2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601EA0">
            <w:pPr>
              <w:jc w:val="center"/>
            </w:pPr>
            <w:r w:rsidRPr="00D75BB6">
              <w:t>№</w:t>
            </w:r>
          </w:p>
        </w:tc>
        <w:tc>
          <w:tcPr>
            <w:tcW w:w="8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601EA0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601EA0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15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E75948" w:rsidRPr="00D75BB6" w:rsidRDefault="00E75948" w:rsidP="00585330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Прицепной кормоуборочный комбайн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SCORPIONE 946 механическое управление (8 ножей)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17 800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SCORPIONE 946 электрическое управление (8 ножей)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18 200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2-х рядная кукурузная жатка с боковой защитой и отводным устройством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5 600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для уборки полеглой кукурузы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подборщик 1,65 м с граблиной и боковой защитой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4 100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раскладка силосопровода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гидравлического раскладывания машины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регулировка бокового смещения машины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1 300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SCORPIONE 976 механическое управление (12 ножей)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22 400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SCORPIONE 976 электрическое управление (12 ножей)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23 500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3-х рядная кукурузная жатка с боковой защитой и отводным устройством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11 200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подборщик 1,65 м с граблиной и боковой защитой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1 900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58533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раскладка силосопровода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</w:t>
            </w:r>
          </w:p>
        </w:tc>
      </w:tr>
    </w:tbl>
    <w:p w:rsidR="00E75948" w:rsidRPr="00D75BB6" w:rsidRDefault="00E75948" w:rsidP="00051AC4">
      <w:pPr>
        <w:ind w:left="7788"/>
      </w:pPr>
      <w:r w:rsidRPr="00051AC4">
        <w:br w:type="page"/>
      </w:r>
      <w:hyperlink w:anchor="Оглавление" w:history="1">
        <w:r w:rsidRPr="00D75BB6">
          <w:rPr>
            <w:rStyle w:val="Hyperlink"/>
            <w:b/>
            <w:bCs/>
            <w:sz w:val="20"/>
            <w:szCs w:val="20"/>
          </w:rPr>
          <w:t>Возврат к оглавлению</w:t>
        </w:r>
      </w:hyperlink>
    </w:p>
    <w:p w:rsidR="00E75948" w:rsidRPr="00D75BB6" w:rsidRDefault="00E75948" w:rsidP="00585330">
      <w:pPr>
        <w:pStyle w:val="Heading1"/>
        <w:keepLines/>
        <w:numPr>
          <w:ilvl w:val="1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Влагомеры" w:history="1">
        <w:bookmarkStart w:id="11" w:name="_Toc341951097"/>
        <w:bookmarkStart w:id="12" w:name="_Toc403399291"/>
        <w:r w:rsidRPr="00D75BB6">
          <w:rPr>
            <w:rFonts w:ascii="Times New Roman" w:hAnsi="Times New Roman" w:cs="Times New Roman"/>
            <w:sz w:val="28"/>
            <w:szCs w:val="28"/>
          </w:rPr>
          <w:t>Влагомеры</w:t>
        </w:r>
        <w:bookmarkEnd w:id="11"/>
        <w:bookmarkEnd w:id="12"/>
      </w:hyperlink>
    </w:p>
    <w:p w:rsidR="00E75948" w:rsidRPr="00D75BB6" w:rsidRDefault="00E75948" w:rsidP="009C554A">
      <w:pPr>
        <w:pStyle w:val="ListParagraph"/>
      </w:pPr>
      <w:r w:rsidRPr="00D75BB6">
        <w:rPr>
          <w:b/>
          <w:bCs/>
          <w:sz w:val="24"/>
          <w:szCs w:val="24"/>
        </w:rPr>
        <w:t>Техника производства Wile</w:t>
      </w:r>
      <w:r w:rsidRPr="00D75BB6">
        <w:t xml:space="preserve">                          </w:t>
      </w:r>
      <w:r w:rsidRPr="00D75BB6">
        <w:rPr>
          <w:color w:val="FFFFFF"/>
        </w:rPr>
        <w:t xml:space="preserve">  </w:t>
      </w:r>
      <w:r w:rsidRPr="00D75BB6">
        <w:rPr>
          <w:color w:val="FFFFFF"/>
        </w:rPr>
        <w:tab/>
        <w:t xml:space="preserve">                              </w:t>
      </w:r>
    </w:p>
    <w:tbl>
      <w:tblPr>
        <w:tblW w:w="992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1559"/>
        <w:gridCol w:w="1134"/>
        <w:gridCol w:w="142"/>
        <w:gridCol w:w="12"/>
        <w:gridCol w:w="5232"/>
        <w:gridCol w:w="1418"/>
      </w:tblGrid>
      <w:tr w:rsidR="00E75948" w:rsidRPr="00D75BB6">
        <w:trPr>
          <w:trHeight w:val="249"/>
        </w:trPr>
        <w:tc>
          <w:tcPr>
            <w:tcW w:w="426" w:type="dxa"/>
          </w:tcPr>
          <w:p w:rsidR="00E75948" w:rsidRPr="00D75BB6" w:rsidRDefault="00E75948" w:rsidP="00D71DAD">
            <w:pPr>
              <w:pStyle w:val="NoSpacing"/>
              <w:jc w:val="center"/>
            </w:pPr>
            <w:r w:rsidRPr="00D75BB6">
              <w:tab/>
            </w:r>
            <w:r w:rsidRPr="00D75BB6">
              <w:rPr>
                <w:lang w:val="en-US"/>
              </w:rPr>
              <w:t>N</w:t>
            </w:r>
          </w:p>
        </w:tc>
        <w:tc>
          <w:tcPr>
            <w:tcW w:w="2693" w:type="dxa"/>
            <w:gridSpan w:val="2"/>
            <w:vAlign w:val="center"/>
          </w:tcPr>
          <w:p w:rsidR="00E75948" w:rsidRPr="00D75BB6" w:rsidRDefault="00E75948" w:rsidP="00D71DAD">
            <w:pPr>
              <w:pStyle w:val="NoSpacing"/>
              <w:jc w:val="center"/>
            </w:pPr>
            <w:r w:rsidRPr="00D75BB6">
              <w:t>Изображение</w:t>
            </w:r>
          </w:p>
        </w:tc>
        <w:tc>
          <w:tcPr>
            <w:tcW w:w="5386" w:type="dxa"/>
            <w:gridSpan w:val="3"/>
            <w:vAlign w:val="center"/>
          </w:tcPr>
          <w:p w:rsidR="00E75948" w:rsidRPr="00D75BB6" w:rsidRDefault="00E75948" w:rsidP="00D71DAD">
            <w:pPr>
              <w:pStyle w:val="NoSpacing"/>
              <w:jc w:val="center"/>
            </w:pPr>
            <w:r w:rsidRPr="00D75BB6">
              <w:t>Описание</w:t>
            </w:r>
          </w:p>
        </w:tc>
        <w:tc>
          <w:tcPr>
            <w:tcW w:w="1418" w:type="dxa"/>
            <w:vAlign w:val="center"/>
          </w:tcPr>
          <w:p w:rsidR="00E75948" w:rsidRPr="00D75BB6" w:rsidRDefault="00E75948" w:rsidP="00E850C6">
            <w:pPr>
              <w:pStyle w:val="NoSpacing"/>
              <w:jc w:val="center"/>
            </w:pPr>
            <w:r w:rsidRPr="00D75BB6">
              <w:t>Цена, руб</w:t>
            </w:r>
          </w:p>
        </w:tc>
      </w:tr>
      <w:tr w:rsidR="00E75948" w:rsidRPr="00D75BB6">
        <w:trPr>
          <w:trHeight w:val="249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gridSpan w:val="2"/>
          </w:tcPr>
          <w:p w:rsidR="00E75948" w:rsidRPr="00D75BB6" w:rsidRDefault="00E75948" w:rsidP="00D71DAD">
            <w:pPr>
              <w:pStyle w:val="NoSpacing"/>
              <w:jc w:val="center"/>
            </w:pPr>
            <w:r w:rsidRPr="00F90E64">
              <w:rPr>
                <w:noProof/>
              </w:rPr>
              <w:pict>
                <v:shape id="Рисунок 3" o:spid="_x0000_i1025" type="#_x0000_t75" style="width:55.5pt;height:96pt;visibility:visible">
                  <v:imagedata r:id="rId12" o:title=""/>
                </v:shape>
              </w:pict>
            </w:r>
          </w:p>
        </w:tc>
        <w:tc>
          <w:tcPr>
            <w:tcW w:w="5386" w:type="dxa"/>
            <w:gridSpan w:val="3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</w:rPr>
              <w:t>Wile 25</w:t>
            </w:r>
            <w:r w:rsidRPr="00D75BB6">
              <w:t xml:space="preserve"> Влагомер кормов (сена, сенажа, силоса)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rPr>
                <w:u w:val="single"/>
              </w:rPr>
              <w:t>Диапазон измерения влажности</w:t>
            </w:r>
            <w:r w:rsidRPr="00D75BB6">
              <w:t>:</w:t>
            </w:r>
            <w:r w:rsidRPr="00D75BB6">
              <w:br/>
              <w:t xml:space="preserve"> - для рассыпного сена 13 — 85%</w:t>
            </w:r>
            <w:r w:rsidRPr="00D75BB6">
              <w:br/>
              <w:t xml:space="preserve"> - для тюкованного сена 10 — 73%</w:t>
            </w:r>
            <w:r w:rsidRPr="00D75BB6">
              <w:br/>
              <w:t xml:space="preserve"> - точность: +/- 2%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Измеряет тюкованное плотностью: от 80 до 250 кг/м3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Корпус из алюминия, оснащен цифровым дисплеем.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Используется с датчиками </w:t>
            </w:r>
            <w:r w:rsidRPr="00D75BB6">
              <w:rPr>
                <w:b/>
                <w:bCs/>
              </w:rPr>
              <w:t>Wile 251</w:t>
            </w:r>
            <w:r w:rsidRPr="00D75BB6">
              <w:t xml:space="preserve"> и </w:t>
            </w:r>
            <w:r w:rsidRPr="00D75BB6">
              <w:rPr>
                <w:b/>
                <w:bCs/>
              </w:rPr>
              <w:t>Wile 253</w:t>
            </w:r>
          </w:p>
        </w:tc>
        <w:tc>
          <w:tcPr>
            <w:tcW w:w="1418" w:type="dxa"/>
            <w:vAlign w:val="bottom"/>
          </w:tcPr>
          <w:p w:rsidR="00E75948" w:rsidRPr="00D75BB6" w:rsidRDefault="00E75948" w:rsidP="00427AE7">
            <w:pPr>
              <w:pStyle w:val="NoSpacing"/>
            </w:pPr>
            <w:r w:rsidRPr="00D75BB6">
              <w:t>18 300</w:t>
            </w: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</w:tc>
      </w:tr>
      <w:tr w:rsidR="00E75948" w:rsidRPr="00D75BB6">
        <w:trPr>
          <w:trHeight w:val="249"/>
        </w:trPr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E75948" w:rsidRPr="00D75BB6" w:rsidRDefault="00E75948" w:rsidP="00D71DAD">
            <w:pPr>
              <w:pStyle w:val="NoSpacing"/>
              <w:jc w:val="center"/>
            </w:pPr>
            <w:r w:rsidRPr="00F90E64">
              <w:rPr>
                <w:noProof/>
              </w:rPr>
              <w:pict>
                <v:shape id="Рисунок 4" o:spid="_x0000_i1026" type="#_x0000_t75" style="width:117.75pt;height:186.75pt;visibility:visible">
                  <v:imagedata r:id="rId13" o:title=""/>
                </v:shape>
              </w:pict>
            </w:r>
          </w:p>
        </w:tc>
        <w:tc>
          <w:tcPr>
            <w:tcW w:w="5386" w:type="dxa"/>
            <w:gridSpan w:val="3"/>
            <w:tcBorders>
              <w:bottom w:val="single" w:sz="4" w:space="0" w:color="auto"/>
            </w:tcBorders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</w:rPr>
              <w:t>Wile 26</w:t>
            </w:r>
            <w:r w:rsidRPr="00D75BB6">
              <w:t xml:space="preserve"> Влагомер кормов (сена, сенажа, силоса) с функцией измерения температуры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rPr>
                <w:u w:val="single"/>
              </w:rPr>
              <w:t>Диапазон измерения влажности:</w:t>
            </w:r>
            <w:r w:rsidRPr="00D75BB6">
              <w:br/>
              <w:t xml:space="preserve"> - для рассыпного сена 13 — 85%</w:t>
            </w:r>
            <w:r w:rsidRPr="00D75BB6">
              <w:br/>
              <w:t xml:space="preserve"> - для тюкованного сена 10 — 73%</w:t>
            </w:r>
            <w:r w:rsidRPr="00D75BB6">
              <w:br/>
              <w:t xml:space="preserve"> - точность: +/- 2%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Измеряет тюкованное сено плотностью: 80 — 440 кг/м3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Диапазон измерения температуры: от 0 до +60°С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Корпус из алюминия, оснащен цифровым дисплеем Используется с датчиками </w:t>
            </w:r>
            <w:r w:rsidRPr="00D75BB6">
              <w:rPr>
                <w:b/>
                <w:bCs/>
              </w:rPr>
              <w:t>Wile 251</w:t>
            </w:r>
            <w:r w:rsidRPr="00D75BB6">
              <w:t xml:space="preserve"> и </w:t>
            </w:r>
            <w:r w:rsidRPr="00D75BB6">
              <w:rPr>
                <w:b/>
                <w:bCs/>
              </w:rPr>
              <w:t>Wile 253</w:t>
            </w:r>
            <w:r w:rsidRPr="00D75BB6">
              <w:t xml:space="preserve">. Для измерения температуры используется внешний температурный датчик </w:t>
            </w:r>
            <w:r w:rsidRPr="00D75BB6">
              <w:rPr>
                <w:b/>
                <w:bCs/>
              </w:rPr>
              <w:t>Wile 651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E75948" w:rsidRPr="00D75BB6" w:rsidRDefault="00E75948" w:rsidP="00427AE7">
            <w:pPr>
              <w:pStyle w:val="NoSpacing"/>
            </w:pPr>
            <w:r w:rsidRPr="00D75BB6">
              <w:t>21 000</w:t>
            </w: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  <w:p w:rsidR="00E75948" w:rsidRPr="00D75BB6" w:rsidRDefault="00E75948" w:rsidP="00427AE7">
            <w:pPr>
              <w:pStyle w:val="NoSpacing"/>
            </w:pPr>
          </w:p>
        </w:tc>
      </w:tr>
      <w:tr w:rsidR="00E75948" w:rsidRPr="00D75BB6">
        <w:trPr>
          <w:trHeight w:val="24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</w:rPr>
              <w:t>W</w:t>
            </w:r>
            <w:r w:rsidRPr="00D75BB6">
              <w:rPr>
                <w:b/>
                <w:bCs/>
                <w:lang w:val="en-US"/>
              </w:rPr>
              <w:t>ile</w:t>
            </w:r>
            <w:r w:rsidRPr="00D75BB6">
              <w:rPr>
                <w:b/>
                <w:bCs/>
              </w:rPr>
              <w:t xml:space="preserve"> 251 </w:t>
            </w:r>
            <w:r w:rsidRPr="00D75BB6">
              <w:t>зондовый датчик для тюкованного сена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Датчик из нержавеющей стали длиной 50 см для использования с влагомерами Wile 25 и Wile 26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427AE7">
            <w:pPr>
              <w:pStyle w:val="NoSpacing"/>
            </w:pPr>
            <w:r w:rsidRPr="00D75BB6">
              <w:t>5 000</w:t>
            </w:r>
          </w:p>
        </w:tc>
      </w:tr>
      <w:tr w:rsidR="00E75948" w:rsidRPr="00D75BB6">
        <w:trPr>
          <w:trHeight w:val="249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079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center"/>
            </w:pPr>
            <w:r w:rsidRPr="00BC49BE">
              <w:rPr>
                <w:noProof/>
              </w:rPr>
              <w:pict>
                <v:shape id="Рисунок 5" o:spid="_x0000_i1027" type="#_x0000_t75" style="width:378.75pt;height:43.5pt;visibility:visible">
                  <v:imagedata r:id="rId14" o:title=""/>
                </v:shape>
              </w:pict>
            </w:r>
          </w:p>
        </w:tc>
        <w:tc>
          <w:tcPr>
            <w:tcW w:w="1418" w:type="dxa"/>
            <w:vMerge/>
            <w:tcBorders>
              <w:top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249"/>
        </w:trPr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2847" w:type="dxa"/>
            <w:gridSpan w:val="4"/>
            <w:vAlign w:val="center"/>
          </w:tcPr>
          <w:p w:rsidR="00E75948" w:rsidRPr="00D75BB6" w:rsidRDefault="00E75948" w:rsidP="00D71DAD">
            <w:pPr>
              <w:pStyle w:val="NoSpacing"/>
              <w:jc w:val="center"/>
            </w:pPr>
            <w:r w:rsidRPr="00BC49BE">
              <w:rPr>
                <w:noProof/>
              </w:rPr>
              <w:pict>
                <v:shape id="Рисунок 6" o:spid="_x0000_i1028" type="#_x0000_t75" style="width:129.75pt;height:87.75pt;visibility:visible">
                  <v:imagedata r:id="rId15" o:title=""/>
                </v:shape>
              </w:pict>
            </w:r>
          </w:p>
        </w:tc>
        <w:tc>
          <w:tcPr>
            <w:tcW w:w="5232" w:type="dxa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  <w:lang w:val="en-US"/>
              </w:rPr>
              <w:t>Wile</w:t>
            </w:r>
            <w:r w:rsidRPr="00D75BB6">
              <w:rPr>
                <w:b/>
                <w:bCs/>
              </w:rPr>
              <w:t xml:space="preserve"> 253 </w:t>
            </w:r>
            <w:r w:rsidRPr="00D75BB6">
              <w:t>датчик с параболической чашей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Датчик с параболической чашей для измерения влажности рассыпного сена и силоса.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Подходит для использования с влагомерами </w:t>
            </w:r>
            <w:r w:rsidRPr="00D75BB6">
              <w:br/>
              <w:t xml:space="preserve">Wile 25 и Wile 26. </w:t>
            </w:r>
            <w:r w:rsidRPr="00D75BB6">
              <w:br/>
              <w:t>Также используется для измерения влажности древесной щепы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6 600</w:t>
            </w:r>
          </w:p>
          <w:p w:rsidR="00E75948" w:rsidRPr="00D75BB6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E75948" w:rsidRPr="00D75BB6" w:rsidRDefault="00E75948" w:rsidP="00427AE7">
            <w:pPr>
              <w:rPr>
                <w:b/>
                <w:bCs/>
                <w:sz w:val="20"/>
                <w:szCs w:val="20"/>
              </w:rPr>
            </w:pPr>
          </w:p>
          <w:p w:rsidR="00E75948" w:rsidRPr="00D75BB6" w:rsidRDefault="00E75948" w:rsidP="00427AE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75948" w:rsidRPr="00D75BB6">
        <w:trPr>
          <w:trHeight w:val="249"/>
        </w:trPr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847" w:type="dxa"/>
            <w:gridSpan w:val="4"/>
          </w:tcPr>
          <w:p w:rsidR="00E75948" w:rsidRPr="00D75BB6" w:rsidRDefault="00E75948" w:rsidP="00D71DAD">
            <w:pPr>
              <w:pStyle w:val="NoSpacing"/>
              <w:jc w:val="center"/>
            </w:pPr>
            <w:r w:rsidRPr="00BC49BE">
              <w:rPr>
                <w:noProof/>
              </w:rPr>
              <w:pict>
                <v:shape id="Рисунок 7" o:spid="_x0000_i1029" type="#_x0000_t75" style="width:152.25pt;height:77.25pt;visibility:visible">
                  <v:imagedata r:id="rId16" o:title=""/>
                </v:shape>
              </w:pict>
            </w:r>
          </w:p>
        </w:tc>
        <w:tc>
          <w:tcPr>
            <w:tcW w:w="5232" w:type="dxa"/>
          </w:tcPr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Температурный датчик</w:t>
            </w:r>
            <w:r w:rsidRPr="00D75BB6">
              <w:rPr>
                <w:b/>
                <w:bCs/>
              </w:rPr>
              <w:t xml:space="preserve"> W</w:t>
            </w:r>
            <w:r w:rsidRPr="00D75BB6">
              <w:rPr>
                <w:b/>
                <w:bCs/>
                <w:lang w:val="en-US"/>
              </w:rPr>
              <w:t>ile</w:t>
            </w:r>
            <w:r w:rsidRPr="00D75BB6">
              <w:rPr>
                <w:b/>
                <w:bCs/>
              </w:rPr>
              <w:t xml:space="preserve"> 651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Температурный датчик длиной 90см подходит для использования с влагомером Wile 26, </w:t>
            </w:r>
            <w:r w:rsidRPr="00D75BB6">
              <w:rPr>
                <w:lang w:val="en-US"/>
              </w:rPr>
              <w:t>Wile</w:t>
            </w:r>
            <w:r w:rsidRPr="00D75BB6">
              <w:t xml:space="preserve"> 65. Стержень датчика изготовлен из высококачественного стекловолокна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6 700</w:t>
            </w:r>
          </w:p>
          <w:p w:rsidR="00E75948" w:rsidRPr="00D75BB6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Spacing"/>
              <w:jc w:val="center"/>
            </w:pPr>
            <w:r w:rsidRPr="00BC49BE">
              <w:rPr>
                <w:noProof/>
              </w:rPr>
              <w:pict>
                <v:shape id="Рисунок 8" o:spid="_x0000_i1030" type="#_x0000_t75" style="width:99pt;height:123pt;visibility:visible">
                  <v:imagedata r:id="rId17" o:title="" croptop="7868f" cropbottom="2063f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</w:rPr>
              <w:t>Wile 27</w:t>
            </w:r>
            <w:r w:rsidRPr="00D75BB6">
              <w:t xml:space="preserve"> Влагомер тюкованного сена, соломы и силоса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rPr>
                <w:u w:val="single"/>
              </w:rPr>
              <w:t>Диапазон измерения влажности:</w:t>
            </w:r>
            <w:r w:rsidRPr="00D75BB6">
              <w:br/>
              <w:t xml:space="preserve"> - тюкованная солома - 10-50%</w:t>
            </w:r>
            <w:r w:rsidRPr="00D75BB6">
              <w:br/>
              <w:t xml:space="preserve"> - тюкованное сено и силос – 10-73%</w:t>
            </w:r>
            <w:r w:rsidRPr="00D75BB6">
              <w:br/>
              <w:t xml:space="preserve"> - точность измерения: +/- 2%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Плотность измеряемых тюков: от 80 до 440 кг/м3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Щуп с датчиком из нержавеющей стали длиной 50см.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Исполнение корпуса – пластик. Оснащен цифровым дисплеем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13 100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Spacing"/>
              <w:jc w:val="center"/>
            </w:pPr>
            <w:r w:rsidRPr="00BC49BE">
              <w:rPr>
                <w:noProof/>
              </w:rPr>
              <w:pict>
                <v:shape id="Рисунок 9" o:spid="_x0000_i1031" type="#_x0000_t75" style="width:75pt;height:120.75pt;visibility:visible">
                  <v:imagedata r:id="rId18" o:title="" croptop="3094f" cropbottom="4342f" cropleft="5865f" cropright="6376f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b/>
                <w:bCs/>
              </w:rPr>
              <w:t>Wile 55</w:t>
            </w:r>
            <w:r w:rsidRPr="00D75BB6">
              <w:t xml:space="preserve"> Измеритель влажности зерна 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Точность +/- 0.5%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16 сортов зерна и семян.</w:t>
            </w:r>
            <w:r w:rsidRPr="00D75BB6">
              <w:br/>
              <w:t>Диапазон измерений: Зерно, семена 8-35%</w:t>
            </w:r>
            <w:r w:rsidRPr="00D75BB6">
              <w:br/>
              <w:t>Семена масличных культур 5-25%</w:t>
            </w:r>
            <w:r w:rsidRPr="00D75BB6">
              <w:br/>
              <w:t>Время измерения около 5 секунд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Корпус из алюминия, оснащен цифровым дисплеем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25 100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Spacing"/>
              <w:jc w:val="center"/>
            </w:pPr>
            <w:r w:rsidRPr="00F90E64">
              <w:rPr>
                <w:noProof/>
              </w:rPr>
              <w:pict>
                <v:shape id="Рисунок 10" o:spid="_x0000_i1032" type="#_x0000_t75" alt="влагомер зерна wile 65" style="width:99pt;height:182.25pt;visibility:visible">
                  <v:imagedata r:id="rId19" o:title="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rPr>
                <w:b/>
                <w:bCs/>
              </w:rPr>
              <w:t>Wile 65 Измеритель влажности зерна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Измеряет влажность в % для 16 сортов зерна и семян</w:t>
            </w:r>
            <w:r w:rsidRPr="00D75BB6">
              <w:br/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Диапазон измерений: </w:t>
            </w:r>
            <w:r w:rsidRPr="00D75BB6">
              <w:br/>
              <w:t xml:space="preserve"> - Зерно, семена 8-35%</w:t>
            </w:r>
            <w:r w:rsidRPr="00D75BB6">
              <w:br/>
              <w:t xml:space="preserve"> - Семена масличных культур 5-25%</w:t>
            </w:r>
            <w:r w:rsidRPr="00D75BB6">
              <w:br/>
              <w:t>Точность +/- 0.5%</w:t>
            </w:r>
            <w:r w:rsidRPr="00D75BB6">
              <w:br/>
              <w:t>Компенсация температурной погрешности</w:t>
            </w:r>
            <w:r w:rsidRPr="00D75BB6">
              <w:br/>
              <w:t>Усреднение результатов измерения</w:t>
            </w:r>
            <w:r w:rsidRPr="00D75BB6">
              <w:br/>
              <w:t>Время измерения около 5 секунд</w:t>
            </w:r>
            <w:r w:rsidRPr="00D75BB6">
              <w:br/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Корпус из алюминия, оснащен цифровым дисплеем</w:t>
            </w:r>
            <w:r w:rsidRPr="00D75BB6">
              <w:br/>
              <w:t>Русифицированное меню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>Возможность подключения температурного датчика Wile 651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27 400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rmalWeb"/>
              <w:jc w:val="center"/>
            </w:pPr>
          </w:p>
          <w:p w:rsidR="00E75948" w:rsidRPr="00D75BB6" w:rsidRDefault="00E75948" w:rsidP="00D71DAD">
            <w:pPr>
              <w:pStyle w:val="NoSpacing"/>
              <w:jc w:val="center"/>
            </w:pPr>
            <w:r>
              <w:rPr>
                <w:noProof/>
              </w:rPr>
              <w:pict>
                <v:shape id="Рисунок 2" o:spid="_x0000_s1037" type="#_x0000_t75" alt="http://msservices.ru/images/w25.gif" style="position:absolute;left:0;text-align:left;margin-left:18.2pt;margin-top:-24.25pt;width:67.35pt;height:106.6pt;z-index:-251678720;visibility:visible" wrapcoords="-240 0 -240 21448 21600 21448 21600 0 -240 0">
                  <v:imagedata r:id="rId20" r:href="rId21" croptop="3955f" cropbottom="4768f" cropleft="4819f" cropright="8375f"/>
                  <w10:wrap type="tight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rPr>
                <w:b/>
                <w:bCs/>
              </w:rPr>
              <w:t>Wile 25t Измеритель влажности табака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Диапазон измерения влажности:</w:t>
            </w:r>
            <w:r w:rsidRPr="00D75BB6">
              <w:br/>
              <w:t>- Диапазон измерений: 13-70% (точность +/- 1%)</w:t>
            </w:r>
            <w:r w:rsidRPr="00D75BB6">
              <w:br/>
              <w:t xml:space="preserve">- Диапазон рабочих температур: -15/+35С 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Корпус из алюминия, оснащен цифровым дисплеем.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Используется с датчиком Wile 251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18 300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Spacing"/>
              <w:jc w:val="center"/>
            </w:pPr>
            <w:r w:rsidRPr="00F90E64">
              <w:rPr>
                <w:noProof/>
              </w:rPr>
              <w:pict>
                <v:shape id="Рисунок 11" o:spid="_x0000_i1033" type="#_x0000_t75" alt="влагомер щепы wile bio" style="width:74.25pt;height:132pt;visibility:visible">
                  <v:imagedata r:id="rId22" o:title="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rPr>
                <w:b/>
                <w:bCs/>
              </w:rPr>
              <w:t xml:space="preserve">Wile Bio Измеритель влажности щепы и опилок 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Диапазон измерения влажности щепы: 12 – 40 % </w:t>
            </w:r>
            <w:r w:rsidRPr="00D75BB6">
              <w:br/>
              <w:t>Измельченных порубочных остатков: 30 – 70 %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pPr>
              <w:pStyle w:val="NoSpacing"/>
            </w:pPr>
            <w:r w:rsidRPr="00D75BB6">
              <w:t>Корпус из алюминия, оснащен цифровым дисплеем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В базовой комплектации поставляется в портативном наборе с датчиком параболическая чаша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45 100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2835" w:type="dxa"/>
            <w:gridSpan w:val="3"/>
          </w:tcPr>
          <w:p w:rsidR="00E75948" w:rsidRPr="00D75BB6" w:rsidRDefault="00E75948" w:rsidP="00D71DAD">
            <w:pPr>
              <w:pStyle w:val="NoSpacing"/>
              <w:jc w:val="center"/>
            </w:pPr>
            <w:r w:rsidRPr="00F90E64">
              <w:rPr>
                <w:noProof/>
              </w:rPr>
              <w:pict>
                <v:shape id="Рисунок 12" o:spid="_x0000_i1034" type="#_x0000_t75" alt="влагомер опилок wile" style="width:99.75pt;height:146.25pt;visibility:visible">
                  <v:imagedata r:id="rId23" o:title=""/>
                </v:shape>
              </w:pict>
            </w:r>
          </w:p>
        </w:tc>
        <w:tc>
          <w:tcPr>
            <w:tcW w:w="5244" w:type="dxa"/>
            <w:gridSpan w:val="2"/>
          </w:tcPr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rPr>
                <w:b/>
                <w:bCs/>
              </w:rPr>
              <w:t>Wile Bio Wood Измеритель влажности зерна</w:t>
            </w:r>
          </w:p>
          <w:p w:rsidR="00E75948" w:rsidRPr="00D75BB6" w:rsidRDefault="00E75948" w:rsidP="00D71DAD">
            <w:pPr>
              <w:pStyle w:val="NoSpacing"/>
            </w:pPr>
          </w:p>
          <w:p w:rsidR="00E75948" w:rsidRPr="00D75BB6" w:rsidRDefault="00E75948" w:rsidP="00D71DAD">
            <w:r w:rsidRPr="00D75BB6">
              <w:t>Измеряет влажность топливной древесины: древесных пеллет (толщиной 6-8 мм и длиной 20-30 мм), опилок, и прочих рассыпных отходов деревообработки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Диапазон измерений: </w:t>
            </w:r>
            <w:r w:rsidRPr="00D75BB6">
              <w:br/>
              <w:t>- для опилок при пилении мотопилой 15 - 65%;</w:t>
            </w:r>
          </w:p>
          <w:p w:rsidR="00E75948" w:rsidRPr="00D75BB6" w:rsidRDefault="00E75948" w:rsidP="00D71DAD">
            <w:pPr>
              <w:pStyle w:val="NoSpacing"/>
            </w:pPr>
            <w:r w:rsidRPr="00D75BB6">
              <w:t xml:space="preserve">- для древесных пеллет 4 - 23%; </w:t>
            </w:r>
          </w:p>
          <w:p w:rsidR="00E75948" w:rsidRPr="00D75BB6" w:rsidRDefault="00E75948" w:rsidP="00D71DAD">
            <w:pPr>
              <w:pStyle w:val="NoSpacing"/>
              <w:rPr>
                <w:b/>
                <w:bCs/>
              </w:rPr>
            </w:pPr>
            <w:r w:rsidRPr="00D75BB6">
              <w:t>- для обычных опилок 6 - 30%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28 500</w:t>
            </w: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c>
          <w:tcPr>
            <w:tcW w:w="9923" w:type="dxa"/>
            <w:gridSpan w:val="7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Прочие  приборы  для  измерения  влажности  и  аксессуары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lang w:val="en-US"/>
              </w:rPr>
              <w:t xml:space="preserve">Wile 55 </w:t>
            </w:r>
            <w:r w:rsidRPr="00D75BB6">
              <w:t>кофе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Для измерения влажности кофейных зерен сортов «робуста» и «арабика», зеленого кофе, обжаренных кофейных бобов, неочищенных кофейных бобов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30 300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rPr>
                <w:lang w:val="en-US"/>
              </w:rPr>
              <w:t xml:space="preserve">Wile </w:t>
            </w:r>
            <w:r w:rsidRPr="00D75BB6">
              <w:t>25с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Для измерения влажности хлопка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19 700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t>Плотномер почвы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Устройство для определения удельной плотности почвы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15 800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t>Wile 241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Измеритель плотности зерна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3 400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</w:pPr>
            <w:r w:rsidRPr="00D75BB6">
              <w:t>Калибровочный набор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для Wile 55 и Wile 65. Состав: калибровочный резистор, отвертка, руководство пользователя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4 900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  <w:rPr>
                <w:lang w:val="en-US"/>
              </w:rPr>
            </w:pPr>
            <w:r w:rsidRPr="00D75BB6">
              <w:rPr>
                <w:lang w:val="en-US"/>
              </w:rPr>
              <w:t>Wile TEMP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Температурный зонд 1,5м (-10..+70°С)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7 400</w:t>
            </w:r>
          </w:p>
        </w:tc>
      </w:tr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vAlign w:val="center"/>
          </w:tcPr>
          <w:p w:rsidR="00E75948" w:rsidRPr="00D75BB6" w:rsidRDefault="00E75948" w:rsidP="00D71DAD">
            <w:pPr>
              <w:pStyle w:val="NoSpacing"/>
              <w:rPr>
                <w:lang w:val="en-US"/>
              </w:rPr>
            </w:pPr>
            <w:r w:rsidRPr="00D75BB6">
              <w:t xml:space="preserve">Крышка для </w:t>
            </w:r>
            <w:r w:rsidRPr="00D75BB6">
              <w:rPr>
                <w:lang w:val="en-US"/>
              </w:rPr>
              <w:t>Wile</w:t>
            </w:r>
          </w:p>
        </w:tc>
        <w:tc>
          <w:tcPr>
            <w:tcW w:w="6520" w:type="dxa"/>
            <w:gridSpan w:val="4"/>
          </w:tcPr>
          <w:p w:rsidR="00E75948" w:rsidRPr="00D75BB6" w:rsidRDefault="00E75948" w:rsidP="00D71DAD">
            <w:pPr>
              <w:pStyle w:val="NoSpacing"/>
            </w:pPr>
            <w:r w:rsidRPr="00D75BB6">
              <w:t>Крышка для Wile 55, 65, 66</w:t>
            </w:r>
          </w:p>
        </w:tc>
        <w:tc>
          <w:tcPr>
            <w:tcW w:w="1418" w:type="dxa"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2 700</w:t>
            </w:r>
          </w:p>
        </w:tc>
      </w:tr>
    </w:tbl>
    <w:p w:rsidR="00E75948" w:rsidRPr="00D75BB6" w:rsidRDefault="00E75948" w:rsidP="009C554A">
      <w:pPr>
        <w:pStyle w:val="ListParagraph"/>
        <w:ind w:left="360"/>
      </w:pPr>
    </w:p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6249F7">
      <w:pPr>
        <w:pStyle w:val="ListParagraph"/>
        <w:ind w:left="8148"/>
      </w:pPr>
    </w:p>
    <w:p w:rsidR="00E75948" w:rsidRPr="00D75BB6" w:rsidRDefault="00E75948" w:rsidP="006249F7">
      <w:pPr>
        <w:pStyle w:val="ListParagraph"/>
        <w:ind w:left="8148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585330">
      <w:pPr>
        <w:pStyle w:val="Heading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Техника_для_приготовления_кормов" w:history="1">
        <w:bookmarkStart w:id="13" w:name="_Toc403399292"/>
        <w:r w:rsidRPr="00D75BB6">
          <w:rPr>
            <w:rFonts w:ascii="Times New Roman" w:hAnsi="Times New Roman" w:cs="Times New Roman"/>
            <w:sz w:val="28"/>
            <w:szCs w:val="28"/>
          </w:rPr>
          <w:t>Техника для приготовления кормов</w:t>
        </w:r>
        <w:bookmarkEnd w:id="13"/>
      </w:hyperlink>
    </w:p>
    <w:p w:rsidR="00E75948" w:rsidRPr="00D75BB6" w:rsidRDefault="00E75948" w:rsidP="00585330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" o:spid="_x0000_s1038" type="#_x0000_t75" href="http://www.samasz.ru/" style="position:absolute;left:0;text-align:left;margin-left:414.95pt;margin-top:1.15pt;width:85.5pt;height:26.25pt;z-index:-251636736;visibility:visible" o:button="t">
            <v:fill o:detectmouseclick="t"/>
            <v:imagedata r:id="rId24" o:title=""/>
          </v:shape>
        </w:pict>
      </w:r>
      <w:hyperlink w:anchor="Кормораздатчики" w:history="1">
        <w:bookmarkStart w:id="14" w:name="_Toc341951099"/>
        <w:bookmarkStart w:id="15" w:name="_Toc403399293"/>
        <w:r w:rsidRPr="00D75BB6">
          <w:rPr>
            <w:rFonts w:ascii="Times New Roman" w:hAnsi="Times New Roman" w:cs="Times New Roman"/>
            <w:sz w:val="28"/>
            <w:szCs w:val="28"/>
          </w:rPr>
          <w:t>Кормораздатчики</w:t>
        </w:r>
        <w:bookmarkEnd w:id="14"/>
        <w:bookmarkEnd w:id="15"/>
      </w:hyperlink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SaMASZ</w:t>
      </w:r>
      <w:r w:rsidRPr="00D75BB6">
        <w:rPr>
          <w:b/>
          <w:bCs/>
          <w:sz w:val="24"/>
          <w:szCs w:val="24"/>
        </w:rPr>
        <w:t xml:space="preserve">                                                       </w:t>
      </w:r>
    </w:p>
    <w:tbl>
      <w:tblPr>
        <w:tblW w:w="8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6"/>
        <w:gridCol w:w="6444"/>
        <w:gridCol w:w="1385"/>
      </w:tblGrid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</w:t>
            </w:r>
          </w:p>
        </w:tc>
        <w:tc>
          <w:tcPr>
            <w:tcW w:w="6444" w:type="dxa"/>
            <w:noWrap/>
            <w:vAlign w:val="center"/>
          </w:tcPr>
          <w:p w:rsidR="00E75948" w:rsidRPr="00D75BB6" w:rsidRDefault="00E75948" w:rsidP="00387B9D">
            <w:r w:rsidRPr="00D75BB6">
              <w:t>Наименование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 w:rsidP="00387B9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8245" w:type="dxa"/>
            <w:gridSpan w:val="3"/>
            <w:shd w:val="clear" w:color="auto" w:fill="D9D9D9"/>
            <w:noWrap/>
            <w:vAlign w:val="bottom"/>
          </w:tcPr>
          <w:p w:rsidR="00E75948" w:rsidRPr="00D75BB6" w:rsidRDefault="00E75948" w:rsidP="00CD3E87">
            <w:pPr>
              <w:rPr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</w:rPr>
              <w:t>Одношнековые кормораздатчики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UNO-600 6 м³ (h-2,22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14 900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UNO-800 8 м³ (h-2,47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15 700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UNO-1000 10 м³ (h-2,72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16 500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UNO-1200 12 м³ (h-2,97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19 100</w:t>
            </w:r>
          </w:p>
        </w:tc>
      </w:tr>
      <w:tr w:rsidR="00E75948" w:rsidRPr="00D75BB6">
        <w:trPr>
          <w:trHeight w:val="315"/>
          <w:jc w:val="center"/>
        </w:trPr>
        <w:tc>
          <w:tcPr>
            <w:tcW w:w="8245" w:type="dxa"/>
            <w:gridSpan w:val="3"/>
            <w:shd w:val="clear" w:color="000000" w:fill="D8D8D8"/>
            <w:noWrap/>
            <w:vAlign w:val="bottom"/>
          </w:tcPr>
          <w:p w:rsidR="00E75948" w:rsidRPr="00D75BB6" w:rsidRDefault="00E75948" w:rsidP="005060B8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Одношнековые кормораздатчики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0E105B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UNO-600L 6 м³ (h-2,07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15 400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0E105B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UNO-800L 8 м³ (h-2,32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601EA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UNO-1000L 10 м³ (h-2,57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17 000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0E105B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UNO-1200L 12 м³ (h-2,82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17 800</w:t>
            </w:r>
          </w:p>
        </w:tc>
      </w:tr>
      <w:tr w:rsidR="00E75948" w:rsidRPr="00D75BB6">
        <w:trPr>
          <w:trHeight w:val="315"/>
          <w:jc w:val="center"/>
        </w:trPr>
        <w:tc>
          <w:tcPr>
            <w:tcW w:w="8245" w:type="dxa"/>
            <w:gridSpan w:val="3"/>
            <w:shd w:val="clear" w:color="000000" w:fill="D8D8D8"/>
            <w:noWrap/>
            <w:vAlign w:val="bottom"/>
          </w:tcPr>
          <w:p w:rsidR="00E75948" w:rsidRPr="00D75BB6" w:rsidRDefault="00E75948" w:rsidP="005060B8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Одношнековые кормораздатчики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601EA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UNO-600S 6 м³ (h-1,87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15 400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601EA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UNO-800S 8 м³ (h-2,07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601EA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UNO-1000S 10 м³ (h-2,37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17 000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601EA0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UNO-1200S 12 м³ (h-2,57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17 800</w:t>
            </w:r>
          </w:p>
        </w:tc>
      </w:tr>
      <w:tr w:rsidR="00E75948" w:rsidRPr="00D75BB6">
        <w:trPr>
          <w:trHeight w:val="315"/>
          <w:jc w:val="center"/>
        </w:trPr>
        <w:tc>
          <w:tcPr>
            <w:tcW w:w="8245" w:type="dxa"/>
            <w:gridSpan w:val="3"/>
            <w:shd w:val="clear" w:color="000000" w:fill="D8D8D8"/>
            <w:noWrap/>
            <w:vAlign w:val="bottom"/>
          </w:tcPr>
          <w:p w:rsidR="00E75948" w:rsidRPr="00D75BB6" w:rsidRDefault="00E75948" w:rsidP="005060B8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Двухшнековые кормораздатчики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DUO-1200 12 м³ (h-2,32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24 700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DUO-1400 14 м³ (h-2,32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DUO-1600 16 м³ (h-2,50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27 700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DUO-1800 18 м³ (h-2,67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29 200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DUO-2000 20 м³ (h-2,85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30 700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DUO-2200 22 м³ (h-3,02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32 200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6444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DUO-2400 24 м³ (h-3,29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33 700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DUO-1200S 12 м³ (h-2,25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25 400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DUO-1400S 14 м³ (h-2,37 m)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26 600</w:t>
            </w:r>
          </w:p>
        </w:tc>
      </w:tr>
      <w:tr w:rsidR="00E75948" w:rsidRPr="00D75BB6">
        <w:trPr>
          <w:trHeight w:val="315"/>
          <w:jc w:val="center"/>
        </w:trPr>
        <w:tc>
          <w:tcPr>
            <w:tcW w:w="8245" w:type="dxa"/>
            <w:gridSpan w:val="3"/>
            <w:shd w:val="clear" w:color="000000" w:fill="D8D8D8"/>
            <w:noWrap/>
            <w:vAlign w:val="bottom"/>
          </w:tcPr>
          <w:p w:rsidR="00E75948" w:rsidRPr="00D75BB6" w:rsidRDefault="00E75948" w:rsidP="005060B8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 xml:space="preserve">Опции 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рабочая площадка с лестницей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210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очищающий скребок 1 шт.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второе выгрузное окно - гидравлическое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530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выгрузной транспортер PCV (задний или передний)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870</w:t>
            </w:r>
          </w:p>
        </w:tc>
      </w:tr>
      <w:tr w:rsidR="00E75948" w:rsidRPr="00D75BB6">
        <w:trPr>
          <w:trHeight w:val="525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6444" w:type="dxa"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управление выгрузным конвейером (длина конвейера 70-80-90-100-110-120-130-140-150 см.)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890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6444" w:type="dxa"/>
            <w:shd w:val="clear" w:color="000000" w:fill="FFFFFF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защитный чехол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гидравлический противонож (левый передний)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330</w:t>
            </w:r>
          </w:p>
        </w:tc>
      </w:tr>
      <w:tr w:rsidR="00E75948" w:rsidRPr="00D75BB6">
        <w:trPr>
          <w:trHeight w:val="255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дорожное освещение 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150</w:t>
            </w:r>
          </w:p>
        </w:tc>
      </w:tr>
      <w:tr w:rsidR="00E75948" w:rsidRPr="00D75BB6">
        <w:trPr>
          <w:trHeight w:val="255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пневматические тормоза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</w:t>
            </w:r>
          </w:p>
        </w:tc>
      </w:tr>
      <w:tr w:rsidR="00E75948" w:rsidRPr="00D75BB6">
        <w:trPr>
          <w:trHeight w:val="255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магнит вылавливающий инородные тела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950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подоконники для выгрузного окна 1 шт.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100</w:t>
            </w:r>
          </w:p>
        </w:tc>
      </w:tr>
      <w:tr w:rsidR="00E75948" w:rsidRPr="00D75BB6">
        <w:trPr>
          <w:trHeight w:val="300"/>
          <w:jc w:val="center"/>
        </w:trPr>
        <w:tc>
          <w:tcPr>
            <w:tcW w:w="416" w:type="dxa"/>
            <w:noWrap/>
            <w:vAlign w:val="bottom"/>
          </w:tcPr>
          <w:p w:rsidR="00E75948" w:rsidRPr="00D75BB6" w:rsidRDefault="00E75948" w:rsidP="005060B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6444" w:type="dxa"/>
            <w:noWrap/>
            <w:vAlign w:val="bottom"/>
          </w:tcPr>
          <w:p w:rsidR="00E75948" w:rsidRPr="00D75BB6" w:rsidRDefault="00E75948" w:rsidP="005060B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разбрасыватель рулонов соломы EM QUBIC</w:t>
            </w:r>
          </w:p>
        </w:tc>
        <w:tc>
          <w:tcPr>
            <w:tcW w:w="1385" w:type="dxa"/>
            <w:shd w:val="clear" w:color="000000" w:fill="FFFFFF"/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8 560</w:t>
            </w:r>
          </w:p>
        </w:tc>
      </w:tr>
    </w:tbl>
    <w:p w:rsidR="00E75948" w:rsidRPr="00D75BB6" w:rsidRDefault="00E75948" w:rsidP="006249F7">
      <w:pPr>
        <w:ind w:left="7080" w:firstLine="708"/>
        <w:rPr>
          <w:lang w:val="en-US"/>
        </w:rPr>
      </w:pPr>
    </w:p>
    <w:p w:rsidR="00E75948" w:rsidRPr="00D75BB6" w:rsidRDefault="00E75948" w:rsidP="006249F7">
      <w:pPr>
        <w:ind w:left="7080" w:firstLine="708"/>
        <w:rPr>
          <w:sz w:val="20"/>
          <w:szCs w:val="20"/>
        </w:rPr>
      </w:pPr>
      <w:hyperlink w:anchor="Оглавление" w:history="1">
        <w:r w:rsidRPr="00D75BB6">
          <w:rPr>
            <w:rStyle w:val="Hyperlink"/>
            <w:b/>
            <w:bCs/>
            <w:sz w:val="20"/>
            <w:szCs w:val="20"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rPr>
          <w:b/>
          <w:bCs/>
        </w:rPr>
      </w:pPr>
      <w:r>
        <w:rPr>
          <w:noProof/>
        </w:rPr>
        <w:pict>
          <v:shape id="Рисунок 46" o:spid="_x0000_s1039" type="#_x0000_t75" href="http://metaltech.com.pl/r" style="position:absolute;left:0;text-align:left;margin-left:389.45pt;margin-top:.25pt;width:101.4pt;height:23.25pt;z-index:-251635712;visibility:visible" o:button="t">
            <v:fill o:detectmouseclick="t"/>
            <v:imagedata r:id="rId25" o:title=""/>
          </v:shape>
        </w:pict>
      </w:r>
      <w:r w:rsidRPr="00D75BB6">
        <w:rPr>
          <w:b/>
          <w:bCs/>
          <w:sz w:val="24"/>
          <w:szCs w:val="24"/>
        </w:rPr>
        <w:t>Техника производства MetalTech</w:t>
      </w:r>
    </w:p>
    <w:tbl>
      <w:tblPr>
        <w:tblW w:w="9923" w:type="dxa"/>
        <w:tblInd w:w="-106" w:type="dxa"/>
        <w:tblLayout w:type="fixed"/>
        <w:tblLook w:val="00A0"/>
      </w:tblPr>
      <w:tblGrid>
        <w:gridCol w:w="445"/>
        <w:gridCol w:w="8060"/>
        <w:gridCol w:w="1418"/>
      </w:tblGrid>
      <w:tr w:rsidR="00E75948" w:rsidRPr="00D75BB6">
        <w:trPr>
          <w:trHeight w:hRule="exact" w:val="26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24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75948" w:rsidRPr="00D75BB6" w:rsidRDefault="00E75948" w:rsidP="00D71DAD">
            <w:r w:rsidRPr="00D75BB6">
              <w:rPr>
                <w:b/>
                <w:bCs/>
                <w:i/>
                <w:iCs/>
              </w:rPr>
              <w:t>Кормосмесители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WP 6 (1 шнек, 6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14 170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WP 8 (1 шнек, 8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16 440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WP 10 (1 шнек, 10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18 250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WP 12 (1 шнек, 12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18 710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WPP 15 (1 шнек, 15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25 620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WX 12 (2 шнека, 12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26 340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WX 16 (2 шнека, 16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30 620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WX 18 (2 шнека, 18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33 990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WX 20 (2 шнека, 20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37 360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WX 24 (2 шнека, 24 м³)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38 870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Гидравлическое управление вторым противорежущим ножом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280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EC2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Гидравлическая стопа подпорная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Окно высыпное фронтальное с поперечным транспортером  вместо окон боковых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1 880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Управление механизмами миксера с трактора пультом управления (WP 8-WPP 24)                     </w:t>
            </w:r>
            <w:r w:rsidRPr="00D75BB6">
              <w:rPr>
                <w:b/>
                <w:bCs/>
                <w:color w:val="000000"/>
                <w:sz w:val="20"/>
                <w:szCs w:val="20"/>
              </w:rPr>
              <w:t>НОВОСТЬ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1 550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весы программированные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630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изменение позиции высыпного окна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колеса 12,5/60 (только для WP8 и WP10) понижают высоту на 6см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280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Второе высыпное окно в смесителе WP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1 090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rPr>
                <w:i/>
                <w:iCs/>
              </w:rPr>
            </w:pPr>
          </w:p>
        </w:tc>
        <w:tc>
          <w:tcPr>
            <w:tcW w:w="8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понижающий редуктор (WP8, WP 10, WP12, WX16, WX18)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1 700</w:t>
            </w:r>
          </w:p>
        </w:tc>
      </w:tr>
    </w:tbl>
    <w:p w:rsidR="00E75948" w:rsidRPr="00D75BB6" w:rsidRDefault="00E75948" w:rsidP="00D96856">
      <w:pPr>
        <w:pStyle w:val="Heading1"/>
        <w:keepLines/>
        <w:spacing w:before="0" w:after="0"/>
        <w:ind w:left="1134"/>
        <w:rPr>
          <w:rFonts w:ascii="Times New Roman" w:hAnsi="Times New Roman" w:cs="Times New Roman"/>
          <w:sz w:val="28"/>
          <w:szCs w:val="28"/>
          <w:lang w:val="en-US"/>
        </w:rPr>
      </w:pPr>
    </w:p>
    <w:p w:rsidR="00E75948" w:rsidRPr="00D75BB6" w:rsidRDefault="00E75948" w:rsidP="00D96856">
      <w:pPr>
        <w:rPr>
          <w:lang w:val="en-US"/>
        </w:rPr>
      </w:pPr>
    </w:p>
    <w:p w:rsidR="00E75948" w:rsidRPr="00D75BB6" w:rsidRDefault="00E75948" w:rsidP="00D96856">
      <w:pPr>
        <w:rPr>
          <w:lang w:val="en-US"/>
        </w:rPr>
      </w:pPr>
    </w:p>
    <w:p w:rsidR="00E75948" w:rsidRPr="00D75BB6" w:rsidRDefault="00E75948" w:rsidP="00585330">
      <w:pPr>
        <w:pStyle w:val="Heading1"/>
        <w:keepLines/>
        <w:numPr>
          <w:ilvl w:val="1"/>
          <w:numId w:val="7"/>
        </w:numPr>
        <w:spacing w:before="0" w:after="0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Измельчители_рулонов" w:history="1">
        <w:bookmarkStart w:id="16" w:name="_Toc341951100"/>
        <w:bookmarkStart w:id="17" w:name="_Toc403399294"/>
        <w:r w:rsidRPr="00D75BB6">
          <w:rPr>
            <w:rFonts w:ascii="Times New Roman" w:hAnsi="Times New Roman" w:cs="Times New Roman"/>
            <w:sz w:val="28"/>
            <w:szCs w:val="28"/>
          </w:rPr>
          <w:t>Измельчители рулонов</w:t>
        </w:r>
        <w:bookmarkEnd w:id="16"/>
        <w:bookmarkEnd w:id="17"/>
      </w:hyperlink>
    </w:p>
    <w:p w:rsidR="00E75948" w:rsidRPr="00D75BB6" w:rsidRDefault="00E75948" w:rsidP="009C554A">
      <w:pPr>
        <w:pStyle w:val="ListParagraph"/>
        <w:ind w:left="644"/>
        <w:rPr>
          <w:b/>
          <w:bCs/>
        </w:rPr>
      </w:pPr>
      <w:r w:rsidRPr="00D75BB6">
        <w:rPr>
          <w:b/>
          <w:bCs/>
          <w:sz w:val="24"/>
          <w:szCs w:val="24"/>
        </w:rPr>
        <w:t xml:space="preserve">Техника производства CRONO (LUCLAR)                         </w:t>
      </w:r>
      <w:r>
        <w:rPr>
          <w:noProof/>
        </w:rPr>
        <w:pict>
          <v:shape id="_x0000_s1040" type="#_x0000_t75" href="http://www.samasz.ru/" style="position:absolute;left:0;text-align:left;margin-left:340.7pt;margin-top:-.3pt;width:114.75pt;height:19.5pt;z-index:-251634688;visibility:visible;mso-position-horizontal-relative:text;mso-position-vertical-relative:text" o:button="t">
            <v:fill o:detectmouseclick="t"/>
            <v:imagedata r:id="rId26" o:title=""/>
          </v:shape>
        </w:pic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>
        <w:rPr>
          <w:noProof/>
        </w:rPr>
        <w:pict>
          <v:shape id="Рисунок 4" o:spid="_x0000_s1041" type="#_x0000_t75" alt="UNI2.JPG (36022 byte)" style="position:absolute;left:0;text-align:left;margin-left:321.45pt;margin-top:9.1pt;width:123pt;height:95.25pt;z-index:-251688960;visibility:visible">
            <v:imagedata r:id="rId27" r:href="rId28"/>
          </v:shape>
        </w:pict>
      </w: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tbl>
      <w:tblPr>
        <w:tblW w:w="9942" w:type="dxa"/>
        <w:tblInd w:w="-106" w:type="dxa"/>
        <w:tblLayout w:type="fixed"/>
        <w:tblLook w:val="00A0"/>
      </w:tblPr>
      <w:tblGrid>
        <w:gridCol w:w="426"/>
        <w:gridCol w:w="8363"/>
        <w:gridCol w:w="1153"/>
      </w:tblGrid>
      <w:tr w:rsidR="00E75948" w:rsidRPr="00D75BB6">
        <w:trPr>
          <w:trHeight w:val="5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</w:pPr>
            <w:r w:rsidRPr="00D75BB6">
              <w:t>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r w:rsidRPr="00D75BB6">
              <w:t>Наименование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387B9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10"/>
        </w:trPr>
        <w:tc>
          <w:tcPr>
            <w:tcW w:w="9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75948" w:rsidRPr="00D75BB6" w:rsidRDefault="00E75948" w:rsidP="00E6501B">
            <w:pPr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</w:rPr>
              <w:t>Измельчитель рулонов</w:t>
            </w:r>
          </w:p>
        </w:tc>
      </w:tr>
      <w:tr w:rsidR="00E75948" w:rsidRPr="00D75BB6">
        <w:trPr>
          <w:trHeight w:val="2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UNIBALL CUTTER 1800 прицепной (усиленный ротор + второе окно)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634980">
            <w:pPr>
              <w:jc w:val="right"/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sz w:val="20"/>
                <w:szCs w:val="20"/>
              </w:rPr>
              <w:t>13 200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MULTIBALL CUTTER 1800 прицепной (усиленный ротор + второе окно)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sz w:val="20"/>
                <w:szCs w:val="20"/>
              </w:rPr>
              <w:t>18 000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для работы с квадратными тюками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прямых ножей (59 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Насадка – удлинитель раструба 1,2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MiniSTRAW прицепной (в комплекте 1 сито на выбор)      только солома!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sz w:val="20"/>
                <w:szCs w:val="20"/>
              </w:rPr>
              <w:t>21 000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Дополнительное 2-ое сито с перфорацией Ø12, 25, 38мм и 50х55мм для кукурузы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1 970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для работы с квадратными тюками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прямых ножей (86шт)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387B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387B9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дорезающих ножей (64шт)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600</w:t>
            </w:r>
          </w:p>
        </w:tc>
      </w:tr>
    </w:tbl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  <w:lang w:val="en-US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  <w:lang w:val="en-US"/>
        </w:rPr>
      </w:pPr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  <w:lang w:val="en-US"/>
        </w:rPr>
      </w:pPr>
    </w:p>
    <w:p w:rsidR="00E75948" w:rsidRPr="00D75BB6" w:rsidRDefault="00E75948" w:rsidP="00CD3E87">
      <w:pPr>
        <w:pStyle w:val="ListParagraph"/>
        <w:ind w:left="780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585330">
      <w:pPr>
        <w:pStyle w:val="Heading1"/>
        <w:keepLines/>
        <w:numPr>
          <w:ilvl w:val="0"/>
          <w:numId w:val="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Погрузчики_фронтальные" w:history="1">
        <w:bookmarkStart w:id="18" w:name="_Toc341951103"/>
        <w:bookmarkStart w:id="19" w:name="_Toc403399295"/>
        <w:r w:rsidRPr="00D75BB6">
          <w:rPr>
            <w:rFonts w:ascii="Times New Roman" w:hAnsi="Times New Roman" w:cs="Times New Roman"/>
            <w:sz w:val="28"/>
            <w:szCs w:val="28"/>
          </w:rPr>
          <w:t>Погрузчики фронтальные</w:t>
        </w:r>
        <w:bookmarkEnd w:id="18"/>
        <w:bookmarkEnd w:id="19"/>
      </w:hyperlink>
    </w:p>
    <w:p w:rsidR="00E75948" w:rsidRPr="00D75BB6" w:rsidRDefault="00E75948" w:rsidP="00CD3E87"/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Knoch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42" w:type="dxa"/>
        <w:tblInd w:w="-106" w:type="dxa"/>
        <w:tblLook w:val="00A0"/>
      </w:tblPr>
      <w:tblGrid>
        <w:gridCol w:w="445"/>
        <w:gridCol w:w="8079"/>
        <w:gridCol w:w="1418"/>
      </w:tblGrid>
      <w:tr w:rsidR="00E75948" w:rsidRPr="00D75BB6">
        <w:trPr>
          <w:trHeight w:val="3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Погрузчик KNOCH 800 кг. МТЗ-82.1 с джойстиком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3 200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Погрузчик KNOCH 1200 кг. МТЗ-82.1/1221.2 с джойстиком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3 700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Погрузчик KNOCH 1600 кг. МТЗ-1221.2 с джойстиком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3 800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 для сыпучих материалов 1,6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540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 для сыпучих материалов 1,8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 для сыпучих материалов 2,0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580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 для сыпучих материалов 2,2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620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ковш-захват для сыпучих материалов 1,8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1 330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ковш-захват для сыпучих материалов 2,0 м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1 400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захват для рулонов 1 цилиндр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830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захват для рулонов 2 цилиндра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910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 "Крокодил" для компоста 1,5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830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 "Крокодил" для компоста 1,8м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910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 "Крокодил" для компоста 2.0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1 020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вилы для компоста и тюков 1,5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510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вилы для поддонов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570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Резчик для силоса WK-1,25 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2 400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Резчик для силоса WK-1,55 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2 450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гидравлический амортизатор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330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захват для бревен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970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Ковш-захват Pronar CHC15E 1,5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64C5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1 570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D17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Ковш-захват Pronar CHC18E 1,8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64C5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1 760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Ковш-захват Pronar СHC20E 2,0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64C5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1 870</w:t>
            </w:r>
          </w:p>
        </w:tc>
      </w:tr>
    </w:tbl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 w:rsidP="006249F7">
      <w:pPr>
        <w:pStyle w:val="ListParagraph"/>
        <w:ind w:left="8148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A92C35">
      <w:pPr>
        <w:pStyle w:val="Heading1"/>
        <w:keepLines/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hyperlink w:anchor="Внесение_удобрений_и_средств_защиты" w:history="1">
        <w:bookmarkStart w:id="20" w:name="_Toc341951104"/>
        <w:bookmarkStart w:id="21" w:name="_Toc403399296"/>
        <w:r w:rsidRPr="00D75BB6">
          <w:rPr>
            <w:rFonts w:ascii="Times New Roman" w:hAnsi="Times New Roman" w:cs="Times New Roman"/>
            <w:sz w:val="28"/>
            <w:szCs w:val="28"/>
          </w:rPr>
          <w:t>Внесение удобрений и средств защиты растений</w:t>
        </w:r>
        <w:bookmarkEnd w:id="20"/>
        <w:bookmarkEnd w:id="21"/>
      </w:hyperlink>
    </w:p>
    <w:p w:rsidR="00E75948" w:rsidRDefault="00E75948" w:rsidP="0046764D">
      <w:pPr>
        <w:pStyle w:val="Heading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2" type="#_x0000_t75" href="http://agromasz.ru.com/" style="position:absolute;left:0;text-align:left;margin-left:431.8pt;margin-top:18.7pt;width:73.7pt;height:28.5pt;z-index:-251627520;visibility:visible" o:button="t">
            <v:fill o:detectmouseclick="t"/>
            <v:imagedata r:id="rId29" o:title=""/>
          </v:shape>
        </w:pict>
      </w:r>
      <w:hyperlink w:anchor="Разбрасыватели_минеральных_удобрени" w:history="1">
        <w:bookmarkStart w:id="22" w:name="_Toc341951105"/>
        <w:bookmarkStart w:id="23" w:name="_Toc403399297"/>
        <w:r w:rsidRPr="00D75BB6">
          <w:rPr>
            <w:rFonts w:ascii="Times New Roman" w:hAnsi="Times New Roman" w:cs="Times New Roman"/>
            <w:sz w:val="28"/>
            <w:szCs w:val="28"/>
          </w:rPr>
          <w:t>Разбрасыватели минеральных удобрений навесные</w:t>
        </w:r>
        <w:bookmarkEnd w:id="22"/>
        <w:bookmarkEnd w:id="23"/>
      </w:hyperlink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Default="00E75948" w:rsidP="00D9258E">
      <w:pPr>
        <w:pStyle w:val="ListParagraph"/>
        <w:spacing w:line="240" w:lineRule="auto"/>
        <w:ind w:left="540"/>
        <w:rPr>
          <w:b/>
          <w:bCs/>
          <w:sz w:val="24"/>
          <w:szCs w:val="24"/>
          <w:lang w:val="en-US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>
        <w:rPr>
          <w:b/>
          <w:bCs/>
          <w:sz w:val="24"/>
          <w:szCs w:val="24"/>
          <w:lang w:val="en-US"/>
        </w:rPr>
        <w:t>Agro-Masz</w:t>
      </w:r>
    </w:p>
    <w:tbl>
      <w:tblPr>
        <w:tblW w:w="9398" w:type="dxa"/>
        <w:tblInd w:w="-106" w:type="dxa"/>
        <w:tblLook w:val="00A0"/>
      </w:tblPr>
      <w:tblGrid>
        <w:gridCol w:w="445"/>
        <w:gridCol w:w="6540"/>
        <w:gridCol w:w="1160"/>
        <w:gridCol w:w="1253"/>
      </w:tblGrid>
      <w:tr w:rsidR="00E75948" w:rsidRPr="00D9258E">
        <w:trPr>
          <w:trHeight w:val="3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</w:pPr>
            <w:r w:rsidRPr="00D9258E">
              <w:t>№</w:t>
            </w:r>
          </w:p>
        </w:tc>
        <w:tc>
          <w:tcPr>
            <w:tcW w:w="6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</w:pPr>
            <w:r w:rsidRPr="00D9258E">
              <w:t>Наименование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9258E" w:rsidRDefault="00E75948" w:rsidP="00D9258E">
            <w:pPr>
              <w:jc w:val="center"/>
            </w:pPr>
            <w:r w:rsidRPr="00D9258E">
              <w:t>Цена, €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9258E" w:rsidRDefault="00E75948" w:rsidP="00D9258E"/>
        </w:tc>
        <w:tc>
          <w:tcPr>
            <w:tcW w:w="6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9258E" w:rsidRDefault="00E75948" w:rsidP="00D9258E"/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Оцинковка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Нержавейка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>RYM 600 ë.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1 800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2 200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 xml:space="preserve">RYM 800 ë.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2 000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2 500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>RYM 1000 ë.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2 000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2 500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 xml:space="preserve">RYM 1200 ë.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2 200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2 600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 xml:space="preserve">RYM 1400 ë.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2 400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2 800</w:t>
            </w:r>
          </w:p>
        </w:tc>
      </w:tr>
      <w:tr w:rsidR="00E75948" w:rsidRPr="00D9258E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9258E" w:rsidRDefault="00E75948" w:rsidP="00D925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Đŕçáđŕńűâŕňĺëü ěčí. óäîáđĺíčé </w:t>
            </w:r>
            <w:r w:rsidRPr="00D9258E">
              <w:rPr>
                <w:sz w:val="20"/>
                <w:szCs w:val="20"/>
              </w:rPr>
              <w:t xml:space="preserve">RYM 1600 ë.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2 500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9258E" w:rsidRDefault="00E75948" w:rsidP="00D9258E">
            <w:pPr>
              <w:jc w:val="center"/>
              <w:rPr>
                <w:sz w:val="20"/>
                <w:szCs w:val="20"/>
              </w:rPr>
            </w:pPr>
            <w:r w:rsidRPr="00D9258E">
              <w:rPr>
                <w:sz w:val="20"/>
                <w:szCs w:val="20"/>
              </w:rPr>
              <w:t>3 000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rPr>
          <w:rFonts w:ascii="Times New Roman" w:hAnsi="Times New Roman" w:cs="Times New Roman"/>
        </w:rPr>
      </w:pPr>
      <w:hyperlink w:anchor="Разбрасыватели_минеральных_удобрений_при" w:history="1">
        <w:bookmarkStart w:id="24" w:name="_Toc341951106"/>
        <w:bookmarkStart w:id="25" w:name="_Toc403399298"/>
        <w:r w:rsidRPr="00D75BB6">
          <w:rPr>
            <w:rFonts w:ascii="Times New Roman" w:hAnsi="Times New Roman" w:cs="Times New Roman"/>
          </w:rPr>
          <w:t>Разбрасыватели минеральных удобрений  прицепные</w:t>
        </w:r>
        <w:bookmarkEnd w:id="24"/>
        <w:bookmarkEnd w:id="25"/>
      </w:hyperlink>
    </w:p>
    <w:p w:rsidR="00E75948" w:rsidRPr="00D75BB6" w:rsidRDefault="00E75948" w:rsidP="009C554A">
      <w:pPr>
        <w:pStyle w:val="ListParagraph"/>
        <w:spacing w:line="240" w:lineRule="auto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Рисунок 47" o:spid="_x0000_s1043" type="#_x0000_t75" href="http://www.samasz.ru/" style="position:absolute;left:0;text-align:left;margin-left:451.7pt;margin-top:-.15pt;width:42.75pt;height:42.75pt;z-index:-251633664;visibility:visible" o:button="t">
            <v:fill o:detectmouseclick="t"/>
            <v:imagedata r:id="rId30" o:title=""/>
          </v:shape>
        </w:pict>
      </w:r>
      <w:r w:rsidRPr="00D75BB6">
        <w:rPr>
          <w:b/>
          <w:bCs/>
          <w:sz w:val="24"/>
          <w:szCs w:val="24"/>
        </w:rPr>
        <w:t>Техника производства POMOT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jc w:val="center"/>
        <w:rPr>
          <w:b/>
          <w:bCs/>
        </w:rPr>
      </w:pPr>
      <w:r w:rsidRPr="00F90E64">
        <w:rPr>
          <w:noProof/>
        </w:rPr>
        <w:pict>
          <v:shape id="Рисунок 1" o:spid="_x0000_i1035" type="#_x0000_t75" style="width:174.75pt;height:105.75pt;visibility:visible">
            <v:imagedata r:id="rId31" o:title=""/>
          </v:shape>
        </w:pict>
      </w:r>
    </w:p>
    <w:tbl>
      <w:tblPr>
        <w:tblW w:w="9923" w:type="dxa"/>
        <w:tblInd w:w="-106" w:type="dxa"/>
        <w:tblLook w:val="00A0"/>
      </w:tblPr>
      <w:tblGrid>
        <w:gridCol w:w="426"/>
        <w:gridCol w:w="8079"/>
        <w:gridCol w:w="1418"/>
      </w:tblGrid>
      <w:tr w:rsidR="00E75948" w:rsidRPr="00D75BB6">
        <w:trPr>
          <w:trHeight w:val="3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Цена, €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UPR-4 (3 200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15 180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надставка к UPR-4 (1 400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650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тент UPR-4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280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E2A73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 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UPR-7 ( 5 500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20 290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надставка к UPR-7 (1 300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650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тент UPR-7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340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E2A73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 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UPR-10 (7 900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26 880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E2A7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тент UPR-10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1 190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E2A73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UPR-12,5 (10 500 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33 340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тент UPR-12,5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1 100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высевающие элементы из нержавейки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B21D82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B21D82">
              <w:rPr>
                <w:color w:val="000000"/>
                <w:sz w:val="20"/>
                <w:szCs w:val="20"/>
              </w:rPr>
              <w:t>460</w:t>
            </w:r>
          </w:p>
        </w:tc>
      </w:tr>
    </w:tbl>
    <w:p w:rsidR="00E75948" w:rsidRPr="00D75BB6" w:rsidRDefault="00E75948" w:rsidP="009C554A">
      <w:pPr>
        <w:pStyle w:val="ListParagraph"/>
        <w:ind w:left="7440" w:firstLine="348"/>
      </w:pPr>
      <w:r>
        <w:rPr>
          <w:noProof/>
        </w:rPr>
        <w:pict>
          <v:shape id="Рисунок 15" o:spid="_x0000_s1044" type="#_x0000_t75" href="http://agromasz.ru.com/" style="position:absolute;left:0;text-align:left;margin-left:426.2pt;margin-top:3.75pt;width:73.5pt;height:28.5pt;z-index:-251671552;visibility:visible;mso-position-horizontal-relative:text;mso-position-vertical-relative:text" o:button="t">
            <v:fill o:detectmouseclick="t"/>
            <v:imagedata r:id="rId29" o:title=""/>
          </v:shape>
        </w:pict>
      </w:r>
    </w:p>
    <w:p w:rsidR="00E75948" w:rsidRPr="00D75BB6" w:rsidRDefault="00E75948" w:rsidP="00962F38">
      <w:pPr>
        <w:pStyle w:val="ListParagraph"/>
        <w:spacing w:line="240" w:lineRule="auto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Agro-Masz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23" w:type="dxa"/>
        <w:tblInd w:w="-106" w:type="dxa"/>
        <w:tblLook w:val="00A0"/>
      </w:tblPr>
      <w:tblGrid>
        <w:gridCol w:w="445"/>
        <w:gridCol w:w="8079"/>
        <w:gridCol w:w="1399"/>
      </w:tblGrid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567129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75948" w:rsidRPr="00D75BB6" w:rsidRDefault="00E75948" w:rsidP="00567129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75948" w:rsidRPr="00D75BB6" w:rsidRDefault="00E75948" w:rsidP="00567129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Цена, €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567129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D75BB6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Rewo 8200 л.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19 000   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962F38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D75BB6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Rewo 8200 л. с емкостью из нержавеющей стали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22 600   </w:t>
            </w:r>
          </w:p>
        </w:tc>
      </w:tr>
    </w:tbl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Default="00E75948" w:rsidP="003E586D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3E586D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8" o:spid="_x0000_s1045" type="#_x0000_t75" href="http://www.meprozet.ru/" style="position:absolute;left:0;text-align:left;margin-left:390.95pt;margin-top:4.3pt;width:100.05pt;height:17.25pt;z-index:-251666432;visibility:visible" o:button="t">
            <v:fill o:detectmouseclick="t"/>
            <v:imagedata r:id="rId32" o:title=""/>
          </v:shape>
        </w:pict>
      </w:r>
      <w:hyperlink w:anchor="Бочки_ассенизационные" w:history="1">
        <w:bookmarkStart w:id="26" w:name="_Toc341951108"/>
        <w:bookmarkStart w:id="27" w:name="_Toc403399299"/>
        <w:r w:rsidRPr="00D75BB6">
          <w:rPr>
            <w:rFonts w:ascii="Times New Roman" w:hAnsi="Times New Roman" w:cs="Times New Roman"/>
            <w:sz w:val="28"/>
            <w:szCs w:val="28"/>
          </w:rPr>
          <w:t>Бочки ассенизационные</w:t>
        </w:r>
        <w:bookmarkEnd w:id="26"/>
        <w:bookmarkEnd w:id="27"/>
      </w:hyperlink>
    </w:p>
    <w:p w:rsidR="00E75948" w:rsidRPr="00D75BB6" w:rsidRDefault="00E75948" w:rsidP="009C554A">
      <w:pPr>
        <w:pStyle w:val="ListParagraph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Meprozet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23" w:type="dxa"/>
        <w:tblInd w:w="-106" w:type="dxa"/>
        <w:tblLayout w:type="fixed"/>
        <w:tblLook w:val="00A0"/>
      </w:tblPr>
      <w:tblGrid>
        <w:gridCol w:w="426"/>
        <w:gridCol w:w="2409"/>
        <w:gridCol w:w="3686"/>
        <w:gridCol w:w="1843"/>
        <w:gridCol w:w="1559"/>
      </w:tblGrid>
      <w:tr w:rsidR="00E75948" w:rsidRPr="00D75BB6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Тип / Модель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Объем, литр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Шины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191"/>
        </w:trPr>
        <w:tc>
          <w:tcPr>
            <w:tcW w:w="99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1. Одноосные ассенизационные машины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PN-30/2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11,5-15,3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7 530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PN-40/2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400/60-15,5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8 070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PN-40/2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500/50-17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8 470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PN-40/2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385/65-22,5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8 470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PN-50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500/50-17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9 480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PN-50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385/65-22,5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9 480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PN-60/</w:t>
            </w: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10 700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PN-60/</w:t>
            </w: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550/60-22,5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11 670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PN-60/</w:t>
            </w:r>
            <w:r w:rsidRPr="00D75BB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13 380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PN-70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13 990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PN-70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7 000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11 670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PN-70/1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16 240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PN-70/1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8 000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14 990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PN-90/6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17 380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17 400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10000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16 150</w:t>
            </w:r>
          </w:p>
        </w:tc>
      </w:tr>
      <w:tr w:rsidR="00E75948" w:rsidRPr="00D75BB6">
        <w:trPr>
          <w:trHeight w:val="255"/>
        </w:trPr>
        <w:tc>
          <w:tcPr>
            <w:tcW w:w="99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2. Ассенизационные машины на двухосной рессорной колёсной базе 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PN-60/4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400/60-15,5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15 270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PN-60/4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500/50-17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16 590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PN-90/4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18 470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18 770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400R22,5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20 710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PN-1/12А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23 270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PN-1/12А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12 000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23 500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PN-1/14А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23 950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PN-1/14А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14 000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25 080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PN-1/14А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26 520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PN-1/14А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29 180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PN-3/18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18 000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36 130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PN-3/18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18 000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700/50-22,5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47 210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PN-3/18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бюджетная версия 20 000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700/50-22,5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47 350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PN-3/18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 20 000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700/50-22,5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50 000</w:t>
            </w:r>
          </w:p>
        </w:tc>
      </w:tr>
      <w:tr w:rsidR="00E75948" w:rsidRPr="00D75BB6">
        <w:trPr>
          <w:trHeight w:val="255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rPr>
                <w:b/>
                <w:bCs/>
                <w:i/>
                <w:iCs/>
              </w:rPr>
              <w:t> 3. Ассенизационные машины на двухосной колёсной базе ТАНДЕМ</w:t>
            </w:r>
            <w:r w:rsidRPr="00D75BB6"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PN-60/4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400/60-15,5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18 470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PN-60/4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500/50-17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20 150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PN-90/4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18 770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400R22,5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20 710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PN-100/1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10 000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400R22,5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23 270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PN-1/12А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24 010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PN-1/12А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приспособленная база 12 000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23 810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PN-1/14А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560/60х22,5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25 090</w:t>
            </w:r>
          </w:p>
        </w:tc>
      </w:tr>
    </w:tbl>
    <w:p w:rsidR="00E75948" w:rsidRPr="00D75BB6" w:rsidRDefault="00E75948" w:rsidP="009C554A">
      <w:pPr>
        <w:pStyle w:val="ListParagraph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rPr>
          <w:sz w:val="24"/>
          <w:szCs w:val="24"/>
          <w:lang w:val="en-US"/>
        </w:rPr>
      </w:pPr>
    </w:p>
    <w:p w:rsidR="00E75948" w:rsidRPr="00D75BB6" w:rsidRDefault="00E75948" w:rsidP="009C554A">
      <w:pPr>
        <w:pStyle w:val="ListParagraph"/>
        <w:rPr>
          <w:sz w:val="24"/>
          <w:szCs w:val="24"/>
          <w:lang w:val="en-US"/>
        </w:rPr>
      </w:pPr>
    </w:p>
    <w:tbl>
      <w:tblPr>
        <w:tblW w:w="9923" w:type="dxa"/>
        <w:tblInd w:w="-106" w:type="dxa"/>
        <w:tblLayout w:type="fixed"/>
        <w:tblLook w:val="00A0"/>
      </w:tblPr>
      <w:tblGrid>
        <w:gridCol w:w="426"/>
        <w:gridCol w:w="2268"/>
        <w:gridCol w:w="3827"/>
        <w:gridCol w:w="1843"/>
        <w:gridCol w:w="1559"/>
      </w:tblGrid>
      <w:tr w:rsidR="00E75948" w:rsidRPr="00D75BB6">
        <w:trPr>
          <w:trHeight w:val="192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  <w:i/>
                <w:iCs/>
              </w:rPr>
              <w:t xml:space="preserve"> 4. Ассенизационные машины на рессорной колёсной базе ТРИДЕМ 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47 680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560/60x22,5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47 850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51 140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48 420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560/60x22,5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48 610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52 040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700/50-22,5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52 980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49 560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560/60x22,5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49 760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53 190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700/50-22,5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54 000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20,5 R22,5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50 500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560/60x22,5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50 700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только для аппликатора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53 720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560/60x22,5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55 070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600/55-22,5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56 910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600/65-23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56 630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700/50х22,5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60 700</w:t>
            </w:r>
          </w:p>
        </w:tc>
      </w:tr>
      <w:tr w:rsidR="00E75948" w:rsidRPr="00D75BB6">
        <w:trPr>
          <w:trHeight w:hRule="exact"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PN-2/24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30 000 ТРИДЕМ приспособленная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700/50х26,5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60 700</w:t>
            </w:r>
          </w:p>
        </w:tc>
      </w:tr>
      <w:tr w:rsidR="00E75948" w:rsidRPr="00D75BB6">
        <w:trPr>
          <w:trHeight w:val="255"/>
        </w:trPr>
        <w:tc>
          <w:tcPr>
            <w:tcW w:w="99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Дополнительные опции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Червячная гидравлическая мешалка для бочек 3.000 л ÷ 6.000 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2 050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Червячная гидравлическая мешалка для бочек 7.000 л ÷ 10.000 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2 350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Червячная гидравлическая мешалка для бочек 12.000 л ÷ 26.000 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2 960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Устройство cо штангами для надпочвенного дозирования на ширину 3m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Устройство cо штангами для надпочвенного дозирования на ширину 9m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11 590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Устройство cо штангами для надпочвенного дозирования на ширину 12m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13 210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12 m (гидравлическая раскладка)  (9000-18000 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22 070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12 m (гидравлическая раскладка)  (20000-26000л.)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23 850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15 m (гидравлическая раскладка) (14000-18000 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24 690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16 m (гидравлическая раскладка) (14000-18000 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24 690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16 m (гидравлическая раскладка) (18000-26000 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25 360</w:t>
            </w:r>
          </w:p>
        </w:tc>
      </w:tr>
      <w:tr w:rsidR="00E75948" w:rsidRPr="00D75BB6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Устройство cо штангами для надпочвенного дозирования на ширину 18 m (гидравлическая раскладка) (18000-26000 л.)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30 160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Дисковый аппликатор 2 м. для бочек 5 000 - 10 000 литров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8 880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Дисковый аппликатор 3 м. для бочек 5 000 - 14 000 литров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12 710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Дисковый аппликатор 3 м. для бочек 12 000 - 26 000 литров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17 950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Дисковый аппликатор 6 м. для бочек 18 000 - 26 000 литров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33 610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Дополнительный ручной засов 5"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Устройство для запашки навоза с 4 сошниками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8 230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Откидная всасывающая труба 6" комплектная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3 930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Двусторонний разбрызгивающий распределитель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21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Односторонний разбрызгивающий распределитель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22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Задняя открываемая стенка для бочек PN-30, PN-40/2, PN-50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720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Верхний люк для наполнения Ø 200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Верхний люк открываемый вручную Ø 420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Гидравлически открываемый люк Ø 420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Лестница до 16 000 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27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Лестница от  18 000 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28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Верхнее дышло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Трубчатый указатель уровня жидкости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Двухконтурные тормоза с регулятором силы торможения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31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Фильтр воздуха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rPr>
                <w:sz w:val="20"/>
                <w:szCs w:val="20"/>
              </w:rPr>
              <w:t>32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Гидравлически погружаемый шланг 5" монтируемый в задней части бочки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4 500</w:t>
            </w:r>
          </w:p>
        </w:tc>
      </w:tr>
    </w:tbl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AB2AB6">
      <w:pPr>
        <w:pStyle w:val="Heading1"/>
        <w:keepLines/>
        <w:numPr>
          <w:ilvl w:val="1"/>
          <w:numId w:val="8"/>
        </w:numPr>
        <w:spacing w:before="100" w:beforeAutospacing="1" w:after="100" w:afterAutospacing="1" w:line="180" w:lineRule="atLeast"/>
        <w:ind w:left="1134"/>
        <w:rPr>
          <w:rFonts w:ascii="Times New Roman" w:hAnsi="Times New Roman" w:cs="Times New Roman"/>
          <w:sz w:val="28"/>
          <w:szCs w:val="28"/>
        </w:rPr>
      </w:pPr>
      <w:hyperlink w:anchor="Опрыскиватели_навесные" w:history="1">
        <w:bookmarkStart w:id="28" w:name="_Toc341951109"/>
        <w:bookmarkStart w:id="29" w:name="_Toc403399300"/>
        <w:r w:rsidRPr="00D75BB6">
          <w:rPr>
            <w:rFonts w:ascii="Times New Roman" w:hAnsi="Times New Roman" w:cs="Times New Roman"/>
            <w:sz w:val="28"/>
            <w:szCs w:val="28"/>
          </w:rPr>
          <w:t>Опрыскиватели навесные</w:t>
        </w:r>
        <w:bookmarkEnd w:id="28"/>
        <w:bookmarkEnd w:id="29"/>
      </w:hyperlink>
      <w:r w:rsidRPr="00D75BB6">
        <w:rPr>
          <w:rFonts w:ascii="Times New Roman" w:hAnsi="Times New Roman" w:cs="Times New Roman"/>
        </w:rPr>
        <w:tab/>
      </w:r>
      <w:r w:rsidRPr="00D75BB6">
        <w:rPr>
          <w:rFonts w:ascii="Times New Roman" w:hAnsi="Times New Roman" w:cs="Times New Roman"/>
        </w:rPr>
        <w:tab/>
      </w:r>
      <w:r w:rsidRPr="00D75BB6">
        <w:rPr>
          <w:rFonts w:ascii="Times New Roman" w:hAnsi="Times New Roman" w:cs="Times New Roman"/>
        </w:rPr>
        <w:tab/>
      </w:r>
      <w:r w:rsidRPr="00D75BB6">
        <w:rPr>
          <w:rFonts w:ascii="Times New Roman" w:hAnsi="Times New Roman" w:cs="Times New Roman"/>
        </w:rPr>
        <w:tab/>
      </w:r>
      <w:r w:rsidRPr="00D75BB6">
        <w:rPr>
          <w:rFonts w:ascii="Times New Roman" w:hAnsi="Times New Roman" w:cs="Times New Roman"/>
        </w:rPr>
        <w:tab/>
      </w:r>
      <w:r w:rsidRPr="00D75BB6">
        <w:rPr>
          <w:rFonts w:ascii="Times New Roman" w:hAnsi="Times New Roman" w:cs="Times New Roman"/>
        </w:rPr>
        <w:tab/>
      </w:r>
      <w:r>
        <w:rPr>
          <w:noProof/>
        </w:rPr>
        <w:pict>
          <v:shape id="Рисунок 21" o:spid="_x0000_s1046" type="#_x0000_t75" href="http://www.samasz.ru/" style="position:absolute;left:0;text-align:left;margin-left:426.2pt;margin-top:4.3pt;width:44.25pt;height:27.75pt;z-index:-251677696;visibility:visible;mso-position-horizontal-relative:text;mso-position-vertical-relative:text" o:button="t">
            <v:fill o:detectmouseclick="t"/>
            <v:imagedata r:id="rId33" o:title=""/>
          </v:shape>
        </w:pict>
      </w:r>
    </w:p>
    <w:p w:rsidR="00E75948" w:rsidRPr="00D75BB6" w:rsidRDefault="00E75948" w:rsidP="00AB2AB6">
      <w:pPr>
        <w:pStyle w:val="ListParagraph"/>
        <w:spacing w:line="180" w:lineRule="atLeast"/>
        <w:ind w:left="36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Jar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Met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923" w:type="dxa"/>
        <w:tblInd w:w="-106" w:type="dxa"/>
        <w:tblLayout w:type="fixed"/>
        <w:tblLook w:val="00A0"/>
      </w:tblPr>
      <w:tblGrid>
        <w:gridCol w:w="426"/>
        <w:gridCol w:w="7938"/>
        <w:gridCol w:w="1559"/>
      </w:tblGrid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794353" w:rsidRDefault="00E75948" w:rsidP="00D71DAD">
            <w:pPr>
              <w:rPr>
                <w:b/>
                <w:bCs/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Цена, €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300/10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810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400/10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860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300/12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840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400/12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880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1 100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800/12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1 210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1 320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1 620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400/15 (насос UDOR 100)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1 370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600/15 (насос UDOR 100)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1 580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800/15 (насос UDOR 100)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1 670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1000/15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1 770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1200/15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2 080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600/18 гидравлический подъем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2 410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800/18 гидравлический подъем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2 480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1000/18 гидравлический подъем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2 560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1200/18 гидравлический подъем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2 870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600/12 гидравлический подъем и раскладка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2 480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 xml:space="preserve">Опрыскиватель навесной 800/12 гидравлический подъем и раскладка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2 560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1000/12 гидравлический подъем и раскладка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2 640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1200/12 гидравлический подъем и раскладка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2 940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600/15 гидравлический подъем и раскладка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2 980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800/15 гидравлический подъем и раскладка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3 060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1000/15 гидравлический подъем и раскладка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3 130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1200/15 гидравлический подъем и раскладка (насос UDOR 100)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3 440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600/18 гидравлический подъем и раскладка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3 930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800/18 гидравлический подъем и раскладка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4 010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1000/18 гидравлический подъем и раскладка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4 080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Опрыскиватель навесной 1200/18 гидравлический подъем и раскладка (насос UDOR 140)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4 310</w:t>
            </w:r>
          </w:p>
        </w:tc>
      </w:tr>
      <w:tr w:rsidR="00E75948" w:rsidRPr="00D75BB6">
        <w:trPr>
          <w:trHeight w:hRule="exact"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rPr>
                <w:sz w:val="20"/>
                <w:szCs w:val="20"/>
              </w:rPr>
            </w:pPr>
            <w:r w:rsidRPr="00794353">
              <w:rPr>
                <w:sz w:val="20"/>
                <w:szCs w:val="20"/>
              </w:rPr>
              <w:t>Блок управления гидравликой опрыскивателя, для тракоторов имеющих одну гидропару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794353" w:rsidRDefault="00E75948">
            <w:pPr>
              <w:jc w:val="right"/>
              <w:rPr>
                <w:b/>
                <w:bCs/>
                <w:sz w:val="20"/>
                <w:szCs w:val="20"/>
              </w:rPr>
            </w:pPr>
            <w:r w:rsidRPr="00794353">
              <w:rPr>
                <w:b/>
                <w:bCs/>
                <w:sz w:val="20"/>
                <w:szCs w:val="20"/>
              </w:rPr>
              <w:t>240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Рисунок 24" o:spid="_x0000_s1047" type="#_x0000_t75" href="http://www.samasz.ru/" style="position:absolute;left:0;text-align:left;margin-left:390.2pt;margin-top:-.3pt;width:130.2pt;height:24pt;z-index:-251676672;visibility:visible" o:button="t">
            <v:fill o:detectmouseclick="t"/>
            <v:imagedata r:id="rId34" o:title=""/>
          </v:shape>
        </w:pict>
      </w: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Krukowiak</w:t>
      </w:r>
      <w:r w:rsidRPr="00D75BB6">
        <w:rPr>
          <w:b/>
          <w:bCs/>
          <w:lang w:val="en-US"/>
        </w:rPr>
        <w:t xml:space="preserve"> </w:t>
      </w:r>
    </w:p>
    <w:tbl>
      <w:tblPr>
        <w:tblW w:w="8647" w:type="dxa"/>
        <w:tblInd w:w="-106" w:type="dxa"/>
        <w:tblLayout w:type="fixed"/>
        <w:tblLook w:val="00A0"/>
      </w:tblPr>
      <w:tblGrid>
        <w:gridCol w:w="426"/>
        <w:gridCol w:w="4252"/>
        <w:gridCol w:w="1417"/>
        <w:gridCol w:w="2552"/>
      </w:tblGrid>
      <w:tr w:rsidR="00E75948" w:rsidRPr="00D75BB6">
        <w:trPr>
          <w:trHeight w:val="4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r w:rsidRPr="00D75BB6"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  <w:color w:val="000000"/>
              </w:rPr>
            </w:pPr>
            <w:r w:rsidRPr="00D75BB6">
              <w:rPr>
                <w:b/>
                <w:bCs/>
                <w:color w:val="000000"/>
              </w:rPr>
              <w:t>Тип опрыскивателя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  <w:color w:val="000000"/>
              </w:rPr>
            </w:pPr>
            <w:r w:rsidRPr="00D75BB6">
              <w:rPr>
                <w:b/>
                <w:bCs/>
                <w:color w:val="000000"/>
              </w:rPr>
              <w:t xml:space="preserve">Цена, </w:t>
            </w:r>
            <w:r w:rsidRPr="00D75BB6">
              <w:t>€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  <w:color w:val="000000"/>
              </w:rPr>
            </w:pPr>
            <w:r w:rsidRPr="00D75BB6">
              <w:rPr>
                <w:b/>
                <w:bCs/>
                <w:color w:val="000000"/>
              </w:rPr>
              <w:t>Стабилизация балки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200/6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1 610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Х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400/10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1 820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400/12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2 230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Опция </w:t>
            </w:r>
            <w:r w:rsidRPr="00D75BB6">
              <w:rPr>
                <w:color w:val="000000"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500/12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2 590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600/12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2 920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600/13,5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3 420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Стандарт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ORZ 800/12 Optimal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3 810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>ORZ 600/15/Н Optimal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4 850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ORZ 800/15/Н Optimal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C21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FC21A7">
              <w:rPr>
                <w:color w:val="000000"/>
                <w:sz w:val="20"/>
                <w:szCs w:val="20"/>
              </w:rPr>
              <w:t xml:space="preserve">5 570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color w:val="000000"/>
              </w:rPr>
              <w:t>Гидравлический подъем балки (12,13,5 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                    330   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color w:val="000000"/>
              </w:rPr>
              <w:t>Стабилизация балки (12 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                    210   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color w:val="000000"/>
              </w:rPr>
              <w:t>Боковой смеситель POLMAC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                    960   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  <w:rPr>
                <w:color w:val="000000"/>
              </w:rPr>
            </w:pPr>
            <w:r w:rsidRPr="00D75BB6">
              <w:rPr>
                <w:color w:val="000000"/>
              </w:rPr>
              <w:t>Пенный маркер+ 10 литров концентрата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                    800   </w:t>
            </w:r>
          </w:p>
        </w:tc>
      </w:tr>
    </w:tbl>
    <w:p w:rsidR="00E75948" w:rsidRDefault="00E75948" w:rsidP="006249F7">
      <w:pPr>
        <w:pStyle w:val="ListParagraph"/>
        <w:ind w:left="7338" w:firstLine="450"/>
      </w:pPr>
    </w:p>
    <w:p w:rsidR="00E75948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tbl>
      <w:tblPr>
        <w:tblW w:w="8789" w:type="dxa"/>
        <w:tblInd w:w="-106" w:type="dxa"/>
        <w:tblLayout w:type="fixed"/>
        <w:tblLook w:val="00A0"/>
      </w:tblPr>
      <w:tblGrid>
        <w:gridCol w:w="426"/>
        <w:gridCol w:w="4110"/>
        <w:gridCol w:w="993"/>
        <w:gridCol w:w="3260"/>
      </w:tblGrid>
      <w:tr w:rsidR="00E75948" w:rsidRPr="00D75BB6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r w:rsidRPr="00D75BB6"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Тип опрыскивателя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  <w:color w:val="000000"/>
              </w:rPr>
            </w:pPr>
            <w:r w:rsidRPr="00D75BB6">
              <w:t>Цена, €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Описание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400/12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3 210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Подъем и раскладка балки вручную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600/12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3 550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600/13,5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3 910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800/12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4 580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600/15/H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5 080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both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 xml:space="preserve">Управляющий клапан </w:t>
            </w:r>
            <w:r w:rsidRPr="004E2BE1">
              <w:rPr>
                <w:color w:val="000000"/>
                <w:sz w:val="20"/>
                <w:szCs w:val="20"/>
                <w:lang w:val="en-US"/>
              </w:rPr>
              <w:t>ARAG</w:t>
            </w:r>
            <w:r w:rsidRPr="004E2BE1">
              <w:rPr>
                <w:color w:val="000000"/>
                <w:sz w:val="20"/>
                <w:szCs w:val="20"/>
              </w:rPr>
              <w:t xml:space="preserve"> с компенсацией давления, ручная раскладка, гидравлический подъем, электропроводка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800/15/H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6 030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1000/15/H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6 760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1000/18/H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7 670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rPr>
                <w:color w:val="000000"/>
                <w:sz w:val="20"/>
                <w:szCs w:val="2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600/12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6 940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4E2BE1" w:rsidRDefault="00E75948" w:rsidP="00D71DAD">
            <w:pPr>
              <w:jc w:val="both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 xml:space="preserve">Управляющий клапан </w:t>
            </w:r>
            <w:r w:rsidRPr="004E2BE1">
              <w:rPr>
                <w:color w:val="000000"/>
                <w:sz w:val="20"/>
                <w:szCs w:val="20"/>
                <w:lang w:val="en-US"/>
              </w:rPr>
              <w:t>ARAG</w:t>
            </w:r>
            <w:r w:rsidRPr="004E2BE1">
              <w:rPr>
                <w:color w:val="000000"/>
                <w:sz w:val="20"/>
                <w:szCs w:val="20"/>
              </w:rPr>
              <w:t xml:space="preserve"> с компенсацией давления, гидравлическая раскладка и подъем, независимый гидравлический распределитель, гидравлическая стабилизация, электропроводка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600/15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8 180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800/12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7 890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800/15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9 140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1000/15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9 850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1000/18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11 130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1300/15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11 300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1300/18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12 640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1600/15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12 630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1600/18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13 860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1900/15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13 970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ORZ 1900/18 PHX Heros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E2BE1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4E2BE1">
              <w:rPr>
                <w:color w:val="000000"/>
                <w:sz w:val="20"/>
                <w:szCs w:val="20"/>
              </w:rPr>
              <w:t>15 240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val="28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  <w:rPr>
                <w:b/>
                <w:bCs/>
              </w:rPr>
            </w:pPr>
            <w:r w:rsidRPr="00D75BB6">
              <w:rPr>
                <w:b/>
                <w:bCs/>
              </w:rPr>
              <w:t>Дополнительное оборудование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center"/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Гидравлический подъем балки (12; 13,5 м)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Стабилизация балки (12 м)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Боковой смеситель POLMAC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Пенный маркер+ 10 литров концентрата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Осветительное оборудование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5-ти позиционные форсунки на 12 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5-ти позиционные форсунки на 13,5 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5-ти позиционные форсунки на 15 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5-ти позиционные форсунки на 16 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5-ти позиционные форсунки на 18 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670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Bravo 180S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3 180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  <w:tr w:rsidR="00E75948" w:rsidRPr="00D75BB6">
        <w:trPr>
          <w:trHeight w:hRule="exact" w:val="3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Bravo 300 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3 770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  <w:p w:rsidR="00E75948" w:rsidRPr="00D75BB6" w:rsidRDefault="00E75948" w:rsidP="00D71DAD">
            <w:pPr>
              <w:rPr>
                <w:color w:val="000000"/>
              </w:rPr>
            </w:pPr>
          </w:p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</w:tbl>
    <w:p w:rsidR="00E75948" w:rsidRPr="00D75BB6" w:rsidRDefault="00E75948" w:rsidP="006249F7">
      <w:pPr>
        <w:pStyle w:val="ListParagraph"/>
        <w:ind w:left="7338" w:firstLine="450"/>
        <w:rPr>
          <w:b/>
          <w:bCs/>
        </w:rPr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Default="00E75948" w:rsidP="006249F7">
      <w:pPr>
        <w:pStyle w:val="ListParagraph"/>
        <w:ind w:left="7338" w:firstLine="450"/>
      </w:pPr>
    </w:p>
    <w:p w:rsidR="00E75948" w:rsidRDefault="00E75948" w:rsidP="006249F7">
      <w:pPr>
        <w:pStyle w:val="ListParagraph"/>
        <w:ind w:left="7338" w:firstLine="450"/>
      </w:pPr>
    </w:p>
    <w:p w:rsidR="00E75948" w:rsidRPr="00452AB6" w:rsidRDefault="00E75948" w:rsidP="006249F7">
      <w:pPr>
        <w:pStyle w:val="ListParagraph"/>
        <w:ind w:left="7338" w:firstLine="450"/>
      </w:pPr>
    </w:p>
    <w:p w:rsidR="00E75948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75" href="http://www.samasz.ru/" style="position:absolute;left:0;text-align:left;margin-left:438.2pt;margin-top:-.2pt;width:44.25pt;height:27.75pt;z-index:-251675648;visibility:visible" o:button="t">
            <v:fill o:detectmouseclick="t"/>
            <v:imagedata r:id="rId33" o:title=""/>
          </v:shape>
        </w:pict>
      </w:r>
      <w:hyperlink w:anchor="Опрыскиватели_прицепные" w:history="1">
        <w:bookmarkStart w:id="30" w:name="_Toc341951110"/>
        <w:bookmarkStart w:id="31" w:name="_Toc403399301"/>
        <w:r w:rsidRPr="00D75BB6">
          <w:rPr>
            <w:rFonts w:ascii="Times New Roman" w:hAnsi="Times New Roman" w:cs="Times New Roman"/>
            <w:sz w:val="28"/>
            <w:szCs w:val="28"/>
          </w:rPr>
          <w:t>Опрыскиватели прицепные</w:t>
        </w:r>
        <w:bookmarkEnd w:id="30"/>
        <w:bookmarkEnd w:id="31"/>
      </w:hyperlink>
    </w:p>
    <w:p w:rsidR="00E75948" w:rsidRPr="00D75BB6" w:rsidRDefault="00E75948" w:rsidP="009C554A">
      <w:pPr>
        <w:pStyle w:val="ListParagraph"/>
        <w:spacing w:line="240" w:lineRule="auto"/>
        <w:ind w:left="36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JAR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MET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3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3402"/>
        <w:gridCol w:w="1275"/>
        <w:gridCol w:w="1560"/>
        <w:gridCol w:w="1843"/>
        <w:gridCol w:w="1133"/>
      </w:tblGrid>
      <w:tr w:rsidR="00E75948" w:rsidRPr="00D75BB6">
        <w:tc>
          <w:tcPr>
            <w:tcW w:w="426" w:type="dxa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3402" w:type="dxa"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Ширина штанги (м.)</w:t>
            </w:r>
          </w:p>
        </w:tc>
        <w:tc>
          <w:tcPr>
            <w:tcW w:w="1560" w:type="dxa"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Насос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Типоразмер колес</w:t>
            </w:r>
          </w:p>
        </w:tc>
        <w:tc>
          <w:tcPr>
            <w:tcW w:w="1133" w:type="dxa"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340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1600/12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12</w:t>
            </w:r>
          </w:p>
        </w:tc>
        <w:tc>
          <w:tcPr>
            <w:tcW w:w="1560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</w:t>
            </w:r>
            <w:r w:rsidRPr="00D75BB6">
              <w:t xml:space="preserve"> 1</w:t>
            </w:r>
            <w:r w:rsidRPr="00D75BB6">
              <w:rPr>
                <w:lang w:val="en-US"/>
              </w:rPr>
              <w:t>4</w:t>
            </w:r>
            <w:r w:rsidRPr="00D75BB6">
              <w:t>0 л/ми</w:t>
            </w:r>
            <w:r w:rsidRPr="00D75BB6">
              <w:rPr>
                <w:lang w:val="en-US"/>
              </w:rPr>
              <w:t>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5 710</w:t>
            </w:r>
          </w:p>
        </w:tc>
      </w:tr>
      <w:tr w:rsidR="00E75948" w:rsidRPr="00D75BB6">
        <w:trPr>
          <w:trHeight w:hRule="exact" w:val="340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1600/15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15</w:t>
            </w:r>
          </w:p>
        </w:tc>
        <w:tc>
          <w:tcPr>
            <w:tcW w:w="1560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140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6 120</w:t>
            </w:r>
          </w:p>
        </w:tc>
      </w:tr>
      <w:tr w:rsidR="00E75948" w:rsidRPr="00D75BB6">
        <w:trPr>
          <w:trHeight w:hRule="exact" w:val="569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1600/15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15</w:t>
            </w:r>
          </w:p>
        </w:tc>
        <w:tc>
          <w:tcPr>
            <w:tcW w:w="1560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140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8 450</w:t>
            </w:r>
          </w:p>
        </w:tc>
      </w:tr>
      <w:tr w:rsidR="00E75948" w:rsidRPr="00D75BB6">
        <w:trPr>
          <w:trHeight w:hRule="exact" w:val="280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1600/18 HR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18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t>9,5х</w:t>
            </w:r>
            <w:r w:rsidRPr="00D75BB6">
              <w:rPr>
                <w:lang w:val="en-US"/>
              </w:rPr>
              <w:t>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6 860</w:t>
            </w:r>
          </w:p>
        </w:tc>
      </w:tr>
      <w:tr w:rsidR="00E75948" w:rsidRPr="00D75BB6">
        <w:trPr>
          <w:trHeight w:hRule="exact" w:val="483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1600/18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18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E75948" w:rsidRPr="00D75BB6" w:rsidRDefault="00E75948" w:rsidP="00D71DAD">
            <w:pPr>
              <w:jc w:val="center"/>
            </w:pPr>
            <w:r w:rsidRPr="00D75BB6">
              <w:t>9,5х24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8 900</w:t>
            </w:r>
          </w:p>
        </w:tc>
      </w:tr>
      <w:tr w:rsidR="00E75948" w:rsidRPr="00D75BB6">
        <w:trPr>
          <w:trHeight w:hRule="exact" w:val="517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1600/21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21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</w:tcPr>
          <w:p w:rsidR="00E75948" w:rsidRPr="00D75BB6" w:rsidRDefault="00E75948" w:rsidP="00D71DAD">
            <w:pPr>
              <w:jc w:val="center"/>
            </w:pPr>
            <w:r w:rsidRPr="00D75BB6">
              <w:t>9,5х24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9 450</w:t>
            </w:r>
          </w:p>
        </w:tc>
      </w:tr>
      <w:tr w:rsidR="00E75948" w:rsidRPr="00D75BB6">
        <w:trPr>
          <w:trHeight w:hRule="exact" w:val="269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2000/15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15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140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9,5х32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7 050</w:t>
            </w:r>
          </w:p>
        </w:tc>
      </w:tr>
      <w:tr w:rsidR="00E75948" w:rsidRPr="00D75BB6">
        <w:trPr>
          <w:trHeight w:hRule="exact" w:val="569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2000/15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15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140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9,5х32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9 380</w:t>
            </w:r>
          </w:p>
        </w:tc>
      </w:tr>
      <w:tr w:rsidR="00E75948" w:rsidRPr="00D75BB6">
        <w:trPr>
          <w:trHeight w:hRule="exact" w:val="281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2000/18 HR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18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9,5х32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7 600</w:t>
            </w:r>
          </w:p>
        </w:tc>
      </w:tr>
      <w:tr w:rsidR="00E75948" w:rsidRPr="00D75BB6">
        <w:trPr>
          <w:trHeight w:hRule="exact" w:val="427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2000/18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18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9,5х32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9 640</w:t>
            </w:r>
          </w:p>
        </w:tc>
      </w:tr>
      <w:tr w:rsidR="00E75948" w:rsidRPr="00D75BB6">
        <w:trPr>
          <w:trHeight w:hRule="exact" w:val="405"/>
        </w:trPr>
        <w:tc>
          <w:tcPr>
            <w:tcW w:w="426" w:type="dxa"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3402" w:type="dxa"/>
            <w:vAlign w:val="bottom"/>
          </w:tcPr>
          <w:p w:rsidR="00E75948" w:rsidRPr="00D75BB6" w:rsidRDefault="00E75948" w:rsidP="00D71DAD">
            <w:pPr>
              <w:rPr>
                <w:color w:val="000000"/>
                <w:sz w:val="18"/>
                <w:szCs w:val="18"/>
              </w:rPr>
            </w:pPr>
            <w:r w:rsidRPr="00D75BB6">
              <w:rPr>
                <w:color w:val="000000"/>
                <w:sz w:val="18"/>
                <w:szCs w:val="18"/>
              </w:rPr>
              <w:t>Опрыскиватель прицепной 2000/21 HR полная гидравлика</w:t>
            </w:r>
          </w:p>
        </w:tc>
        <w:tc>
          <w:tcPr>
            <w:tcW w:w="1275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21</w:t>
            </w:r>
          </w:p>
        </w:tc>
        <w:tc>
          <w:tcPr>
            <w:tcW w:w="1560" w:type="dxa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Udor 170 л/мин</w:t>
            </w:r>
          </w:p>
        </w:tc>
        <w:tc>
          <w:tcPr>
            <w:tcW w:w="1843" w:type="dxa"/>
            <w:vAlign w:val="center"/>
          </w:tcPr>
          <w:p w:rsidR="00E75948" w:rsidRPr="00D75BB6" w:rsidRDefault="00E75948" w:rsidP="00D71DAD">
            <w:pPr>
              <w:pStyle w:val="NoSpacing"/>
              <w:ind w:left="708" w:hanging="708"/>
              <w:jc w:val="center"/>
            </w:pPr>
            <w:r w:rsidRPr="00D75BB6">
              <w:t>9,5х32</w:t>
            </w:r>
          </w:p>
        </w:tc>
        <w:tc>
          <w:tcPr>
            <w:tcW w:w="1133" w:type="dxa"/>
            <w:vAlign w:val="bottom"/>
          </w:tcPr>
          <w:p w:rsidR="00E75948" w:rsidRPr="00452AB6" w:rsidRDefault="00E75948">
            <w:pPr>
              <w:jc w:val="right"/>
              <w:rPr>
                <w:sz w:val="20"/>
                <w:szCs w:val="20"/>
              </w:rPr>
            </w:pPr>
            <w:r w:rsidRPr="00452AB6">
              <w:rPr>
                <w:sz w:val="20"/>
                <w:szCs w:val="20"/>
              </w:rPr>
              <w:t>10 190</w:t>
            </w:r>
          </w:p>
        </w:tc>
      </w:tr>
      <w:tr w:rsidR="00E75948" w:rsidRPr="00D75BB6">
        <w:trPr>
          <w:trHeight w:hRule="exact" w:val="284"/>
        </w:trPr>
        <w:tc>
          <w:tcPr>
            <w:tcW w:w="9639" w:type="dxa"/>
            <w:gridSpan w:val="6"/>
            <w:shd w:val="clear" w:color="auto" w:fill="C6D9F1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b/>
                <w:bCs/>
                <w:i/>
                <w:iCs/>
              </w:rPr>
              <w:t>Дополнительные опции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Бак для промывки основной емкости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120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Боковой смеситель химических средств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300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Гидравлическая стабилизация штанги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450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5-ти секционный электроклапан управления в кабине трактора (включение-отключение секций)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160</w:t>
            </w:r>
          </w:p>
        </w:tc>
      </w:tr>
      <w:tr w:rsidR="00E75948" w:rsidRPr="00D75BB6">
        <w:trPr>
          <w:trHeight w:hRule="exact" w:val="451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5-ти секционный электроклапан управления в кабине трактора (включение-отключение секций+ регулировка давления)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230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 w:rsidP="00D71DAD">
            <w:pPr>
              <w:rPr>
                <w:color w:val="000000"/>
                <w:sz w:val="18"/>
                <w:szCs w:val="18"/>
              </w:rPr>
            </w:pPr>
            <w:r w:rsidRPr="00794353">
              <w:rPr>
                <w:color w:val="000000"/>
                <w:sz w:val="18"/>
                <w:szCs w:val="18"/>
              </w:rPr>
              <w:t>5-ти секционный электроклапан управления в кабине электрический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750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>
            <w:pPr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Компьютер Brawo 180S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2 860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>
            <w:pPr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 xml:space="preserve">Компьютер Brawo 180S с гидравликой 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4 010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>
            <w:pPr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Компьютер Brawo 300S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3 240</w:t>
            </w:r>
          </w:p>
        </w:tc>
      </w:tr>
      <w:tr w:rsidR="00E75948" w:rsidRPr="00D75BB6">
        <w:trPr>
          <w:trHeight w:hRule="exact" w:val="284"/>
        </w:trPr>
        <w:tc>
          <w:tcPr>
            <w:tcW w:w="426" w:type="dxa"/>
          </w:tcPr>
          <w:p w:rsidR="00E75948" w:rsidRPr="00794353" w:rsidRDefault="00E75948" w:rsidP="00D71D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080" w:type="dxa"/>
            <w:gridSpan w:val="4"/>
            <w:vAlign w:val="bottom"/>
          </w:tcPr>
          <w:p w:rsidR="00E75948" w:rsidRPr="00794353" w:rsidRDefault="00E75948">
            <w:pPr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Компьютер Brawo 300S с гидравликой</w:t>
            </w:r>
          </w:p>
        </w:tc>
        <w:tc>
          <w:tcPr>
            <w:tcW w:w="1133" w:type="dxa"/>
            <w:vAlign w:val="bottom"/>
          </w:tcPr>
          <w:p w:rsidR="00E75948" w:rsidRPr="00794353" w:rsidRDefault="00E75948">
            <w:pPr>
              <w:jc w:val="right"/>
              <w:rPr>
                <w:sz w:val="18"/>
                <w:szCs w:val="18"/>
              </w:rPr>
            </w:pPr>
            <w:r w:rsidRPr="00794353">
              <w:rPr>
                <w:sz w:val="18"/>
                <w:szCs w:val="18"/>
              </w:rPr>
              <w:t>4 580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  <w:lang w:val="en-US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_x0000_s1049" type="#_x0000_t75" href="http://www.samasz.ru/" style="position:absolute;left:0;text-align:left;margin-left:397.7pt;margin-top:6.05pt;width:130.2pt;height:24pt;z-index:-251674624;visibility:visible" o:button="t">
            <v:fill o:detectmouseclick="t"/>
            <v:imagedata r:id="rId34" o:title=""/>
          </v:shape>
        </w:pic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Krukowiak</w:t>
      </w:r>
    </w:p>
    <w:tbl>
      <w:tblPr>
        <w:tblW w:w="10471" w:type="dxa"/>
        <w:tblInd w:w="-106" w:type="dxa"/>
        <w:tblLook w:val="00A0"/>
      </w:tblPr>
      <w:tblGrid>
        <w:gridCol w:w="445"/>
        <w:gridCol w:w="2507"/>
        <w:gridCol w:w="5793"/>
        <w:gridCol w:w="327"/>
        <w:gridCol w:w="1399"/>
      </w:tblGrid>
      <w:tr w:rsidR="00E75948" w:rsidRPr="00D75BB6">
        <w:trPr>
          <w:trHeight w:hRule="exact" w:val="5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r w:rsidRPr="00D75BB6">
              <w:t>№</w:t>
            </w:r>
          </w:p>
        </w:tc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Тип опрыскивателя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227"/>
        </w:trPr>
        <w:tc>
          <w:tcPr>
            <w:tcW w:w="1047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3226A7" w:rsidRDefault="00E75948" w:rsidP="003226A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Прицепные опрыскиватели 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APOLLO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1000/15/H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10 000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1000/18/H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10 300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1500/15/H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12 400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1500/18/H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12 700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2000/15/H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15 600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2000/18/H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16 000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2000/18/PHN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20 400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ORP 2000/21/PHN APOLLO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21 300</w:t>
            </w:r>
          </w:p>
        </w:tc>
      </w:tr>
      <w:tr w:rsidR="00E75948" w:rsidRPr="003226A7">
        <w:trPr>
          <w:trHeight w:hRule="exact" w:val="227"/>
        </w:trPr>
        <w:tc>
          <w:tcPr>
            <w:tcW w:w="1047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3226A7" w:rsidRDefault="00E75948" w:rsidP="003226A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Прицепные опрыскиватели </w:t>
            </w: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Goliat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 w:rsidP="004E2BE1">
            <w:pPr>
              <w:jc w:val="right"/>
              <w:rPr>
                <w:b/>
                <w:bCs/>
                <w:sz w:val="20"/>
                <w:szCs w:val="20"/>
              </w:rPr>
            </w:pPr>
            <w:r w:rsidRPr="000C292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C2928">
              <w:rPr>
                <w:b/>
                <w:bCs/>
                <w:color w:val="000000"/>
                <w:sz w:val="20"/>
                <w:szCs w:val="20"/>
              </w:rPr>
              <w:t>ORP 2000/21/PHN APOLLO Profi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456E" w:rsidRDefault="00E75948" w:rsidP="003226A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7456E">
              <w:rPr>
                <w:b/>
                <w:bCs/>
                <w:color w:val="000000"/>
                <w:sz w:val="20"/>
                <w:szCs w:val="20"/>
              </w:rPr>
              <w:t>19 000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 w:rsidP="004E2BE1">
            <w:pPr>
              <w:jc w:val="right"/>
              <w:rPr>
                <w:b/>
                <w:bCs/>
                <w:sz w:val="20"/>
                <w:szCs w:val="20"/>
              </w:rPr>
            </w:pPr>
            <w:r w:rsidRPr="000C292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C2928">
              <w:rPr>
                <w:b/>
                <w:bCs/>
                <w:color w:val="000000"/>
                <w:sz w:val="20"/>
                <w:szCs w:val="20"/>
                <w:lang w:val="en-US"/>
              </w:rPr>
              <w:t>ORP 3000/24/PHN GOLIAT Plus Profi 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456E" w:rsidRDefault="00E75948" w:rsidP="003226A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7456E">
              <w:rPr>
                <w:b/>
                <w:bCs/>
                <w:color w:val="000000"/>
                <w:sz w:val="20"/>
                <w:szCs w:val="20"/>
              </w:rPr>
              <w:t>21 000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 w:rsidP="004E2BE1">
            <w:pPr>
              <w:jc w:val="right"/>
              <w:rPr>
                <w:b/>
                <w:bCs/>
                <w:sz w:val="20"/>
                <w:szCs w:val="20"/>
              </w:rPr>
            </w:pPr>
            <w:r w:rsidRPr="000C2928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C2928">
              <w:rPr>
                <w:b/>
                <w:bCs/>
                <w:color w:val="000000"/>
                <w:sz w:val="20"/>
                <w:szCs w:val="20"/>
                <w:lang w:val="en-US"/>
              </w:rPr>
              <w:t>ORP 3000/24/PHN GOLIAT Plus Prori 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456E" w:rsidRDefault="00E75948" w:rsidP="003226A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7456E">
              <w:rPr>
                <w:b/>
                <w:bCs/>
                <w:color w:val="000000"/>
                <w:sz w:val="20"/>
                <w:szCs w:val="20"/>
              </w:rPr>
              <w:t>24 700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 w:rsidP="004E2BE1">
            <w:pPr>
              <w:jc w:val="right"/>
              <w:rPr>
                <w:b/>
                <w:bCs/>
                <w:sz w:val="20"/>
                <w:szCs w:val="20"/>
              </w:rPr>
            </w:pPr>
            <w:r w:rsidRPr="000C2928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0C2928">
              <w:rPr>
                <w:b/>
                <w:bCs/>
                <w:color w:val="000000"/>
                <w:sz w:val="20"/>
                <w:szCs w:val="20"/>
                <w:lang w:val="en-US"/>
              </w:rPr>
              <w:t>ORP 3200/24/PHN GOLIAT Plus Profi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456E" w:rsidRDefault="00E75948" w:rsidP="003226A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7456E">
              <w:rPr>
                <w:b/>
                <w:bCs/>
                <w:color w:val="000000"/>
                <w:sz w:val="20"/>
                <w:szCs w:val="20"/>
              </w:rPr>
              <w:t>28 500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 w:rsidP="004E2BE1">
            <w:pPr>
              <w:jc w:val="right"/>
              <w:rPr>
                <w:b/>
                <w:bCs/>
                <w:sz w:val="20"/>
                <w:szCs w:val="20"/>
              </w:rPr>
            </w:pPr>
            <w:r w:rsidRPr="000C292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C2928">
              <w:rPr>
                <w:b/>
                <w:bCs/>
                <w:color w:val="000000"/>
                <w:sz w:val="20"/>
                <w:szCs w:val="20"/>
              </w:rPr>
              <w:t>ORP 4400/24/PHN GOLIAT  Profi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456E" w:rsidRDefault="00E75948" w:rsidP="003226A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D7456E">
              <w:rPr>
                <w:b/>
                <w:bCs/>
                <w:color w:val="000000"/>
                <w:sz w:val="20"/>
                <w:szCs w:val="20"/>
              </w:rPr>
              <w:t>27 000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2500/18/PHN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28 800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2500/20/PHN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29 600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2500/21/PHN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29 800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3000/18/PHN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3000/21/PHN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3600/18/PHN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3600/21/PHN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36 500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3600/24/PHB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44 200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3600/27/ALU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53 600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3600/30/ALU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54 700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 xml:space="preserve">ORP 4200/21/PHN GOLIAT Plus 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4200/24/PHB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46 700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4200/27/ALU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4200/30/ALU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4E2BE1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5200/24/PHB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5200/27/ALU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59 400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5200/30/ALU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60 600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5200/36/ALU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62 500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6000/24/PHB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52 500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6000/27/ALU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61 900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26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6000/30/ALU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27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6000/36/ALU GOLIAT Plus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28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2500/18/PHR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29</w:t>
            </w:r>
          </w:p>
        </w:tc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2500/24/PHR GOLIAT TURBO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30</w:t>
            </w:r>
          </w:p>
        </w:tc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3600/24/PHR GOLIAT TURBO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3600/27/PHR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5200/24/PHR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78 000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5200/27/PHR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81 600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6000/24/PHR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80 500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0C2928" w:rsidRDefault="00E75948">
            <w:pPr>
              <w:jc w:val="right"/>
              <w:rPr>
                <w:sz w:val="20"/>
                <w:szCs w:val="20"/>
              </w:rPr>
            </w:pPr>
            <w:r w:rsidRPr="000C2928">
              <w:rPr>
                <w:sz w:val="20"/>
                <w:szCs w:val="20"/>
              </w:rPr>
              <w:t>35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0C2928" w:rsidRDefault="00E75948">
            <w:pPr>
              <w:rPr>
                <w:color w:val="000000"/>
                <w:sz w:val="20"/>
                <w:szCs w:val="20"/>
              </w:rPr>
            </w:pPr>
            <w:r w:rsidRPr="000C2928">
              <w:rPr>
                <w:color w:val="000000"/>
                <w:sz w:val="20"/>
                <w:szCs w:val="20"/>
              </w:rPr>
              <w:t>ORP 6000/27/PHR GOLIAT TURBO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84 100</w:t>
            </w:r>
          </w:p>
        </w:tc>
      </w:tr>
      <w:tr w:rsidR="00E75948" w:rsidRPr="00D75BB6">
        <w:trPr>
          <w:trHeight w:hRule="exact" w:val="227"/>
        </w:trPr>
        <w:tc>
          <w:tcPr>
            <w:tcW w:w="1047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3226A7" w:rsidRDefault="00E75948" w:rsidP="003226A7">
            <w:pPr>
              <w:rPr>
                <w:color w:val="000000"/>
                <w:sz w:val="20"/>
                <w:szCs w:val="20"/>
                <w:lang w:val="en-US"/>
              </w:rPr>
            </w:pPr>
            <w:r w:rsidRPr="003226A7">
              <w:rPr>
                <w:b/>
                <w:bCs/>
                <w:i/>
                <w:iCs/>
                <w:sz w:val="20"/>
                <w:szCs w:val="20"/>
              </w:rPr>
              <w:t>Самоходные опрыскиватели  Herkules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4000/18/PHB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195 300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4000/20/PHB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196 100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4000/21/PHB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196 200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4000/24/PHB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198 200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4000/27/ALU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206 100</w:t>
            </w:r>
          </w:p>
        </w:tc>
      </w:tr>
      <w:tr w:rsidR="00E75948" w:rsidRPr="00D75BB6">
        <w:trPr>
          <w:trHeight w:hRule="exact" w:val="2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3226A7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>
            <w:pPr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ORS 4000/18/PHB Herkules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226A7" w:rsidRDefault="00E75948" w:rsidP="003226A7">
            <w:pPr>
              <w:jc w:val="right"/>
              <w:rPr>
                <w:color w:val="000000"/>
                <w:sz w:val="20"/>
                <w:szCs w:val="20"/>
              </w:rPr>
            </w:pPr>
            <w:r w:rsidRPr="003226A7">
              <w:rPr>
                <w:color w:val="000000"/>
                <w:sz w:val="20"/>
                <w:szCs w:val="20"/>
              </w:rPr>
              <w:t>195 300</w:t>
            </w:r>
          </w:p>
        </w:tc>
      </w:tr>
      <w:tr w:rsidR="00E75948" w:rsidRPr="00D75BB6">
        <w:trPr>
          <w:gridAfter w:val="2"/>
          <w:wAfter w:w="1726" w:type="dxa"/>
          <w:trHeight w:val="30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57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</w:tr>
    </w:tbl>
    <w:p w:rsidR="00E75948" w:rsidRDefault="00E75948" w:rsidP="009C554A"/>
    <w:p w:rsidR="00E75948" w:rsidRPr="00D75BB6" w:rsidRDefault="00E75948" w:rsidP="009C554A"/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8"/>
        </w:numPr>
        <w:spacing w:before="100" w:beforeAutospacing="1" w:after="100" w:afterAutospacing="1" w:line="240" w:lineRule="atLeast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0" type="#_x0000_t75" href="http://www.samasz.ru/" style="position:absolute;left:0;text-align:left;margin-left:430.7pt;margin-top:22.6pt;width:44.25pt;height:27.75pt;z-index:-251672576;visibility:visible" o:button="t">
            <v:fill o:detectmouseclick="t"/>
            <v:imagedata r:id="rId33" o:title=""/>
          </v:shape>
        </w:pict>
      </w:r>
      <w:hyperlink w:anchor="Опрыскиватели_садовые" w:history="1">
        <w:bookmarkStart w:id="32" w:name="_Toc341951111"/>
        <w:bookmarkStart w:id="33" w:name="_Toc403399302"/>
        <w:r w:rsidRPr="00D75BB6">
          <w:rPr>
            <w:rFonts w:ascii="Times New Roman" w:hAnsi="Times New Roman" w:cs="Times New Roman"/>
            <w:sz w:val="28"/>
            <w:szCs w:val="28"/>
          </w:rPr>
          <w:t>Опрыскиватели садовые</w:t>
        </w:r>
        <w:bookmarkEnd w:id="32"/>
        <w:bookmarkEnd w:id="33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JAR-MET                                                                       </w:t>
      </w:r>
    </w:p>
    <w:p w:rsidR="00E75948" w:rsidRPr="00D75BB6" w:rsidRDefault="00E75948" w:rsidP="009C554A">
      <w:pPr>
        <w:pStyle w:val="ListParagraph"/>
        <w:spacing w:line="240" w:lineRule="auto"/>
        <w:ind w:left="360"/>
      </w:pPr>
    </w:p>
    <w:tbl>
      <w:tblPr>
        <w:tblW w:w="9668" w:type="dxa"/>
        <w:tblInd w:w="-106" w:type="dxa"/>
        <w:tblLook w:val="00A0"/>
      </w:tblPr>
      <w:tblGrid>
        <w:gridCol w:w="445"/>
        <w:gridCol w:w="7806"/>
        <w:gridCol w:w="1417"/>
      </w:tblGrid>
      <w:tr w:rsidR="00E75948" w:rsidRPr="00D75BB6">
        <w:trPr>
          <w:trHeight w:val="46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300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2 540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400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2 570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600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2 760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800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2 830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1000 л. круглая приставка ø 825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2 900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300 л. колонная приставка 1,4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2 760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400 л. колонная приставка 1,4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2 790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600 л. колонная приставка 1,4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2 980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800 л. колонная приставка 1,4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3 050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Садовый опрыскиватель 1000 л. колонная приставка 1,4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AB3E26" w:rsidRDefault="00E75948" w:rsidP="00AB3E26">
            <w:pPr>
              <w:jc w:val="right"/>
              <w:rPr>
                <w:color w:val="000000"/>
                <w:sz w:val="20"/>
                <w:szCs w:val="20"/>
              </w:rPr>
            </w:pPr>
            <w:r w:rsidRPr="00AB3E26">
              <w:rPr>
                <w:color w:val="000000"/>
                <w:sz w:val="20"/>
                <w:szCs w:val="20"/>
              </w:rPr>
              <w:t>3 120</w:t>
            </w:r>
          </w:p>
        </w:tc>
      </w:tr>
    </w:tbl>
    <w:p w:rsidR="00E75948" w:rsidRPr="00D75BB6" w:rsidRDefault="00E75948" w:rsidP="009C554A">
      <w:pPr>
        <w:pStyle w:val="ListParagraph"/>
        <w:ind w:left="360"/>
      </w:pPr>
      <w:r>
        <w:rPr>
          <w:noProof/>
        </w:rPr>
        <w:pict>
          <v:shape id="_x0000_s1051" type="#_x0000_t75" href="http://www.samasz.ru/" style="position:absolute;left:0;text-align:left;margin-left:375.2pt;margin-top:11.05pt;width:130.2pt;height:24pt;z-index:-251673600;visibility:visible;mso-position-horizontal-relative:text;mso-position-vertical-relative:text" o:button="t">
            <v:fill o:detectmouseclick="t"/>
            <v:imagedata r:id="rId34" o:title=""/>
          </v:shape>
        </w:pic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Krukowiak</w:t>
      </w:r>
    </w:p>
    <w:tbl>
      <w:tblPr>
        <w:tblW w:w="9667" w:type="dxa"/>
        <w:tblInd w:w="-106" w:type="dxa"/>
        <w:tblLook w:val="00A0"/>
      </w:tblPr>
      <w:tblGrid>
        <w:gridCol w:w="445"/>
        <w:gridCol w:w="4280"/>
        <w:gridCol w:w="3525"/>
        <w:gridCol w:w="1417"/>
      </w:tblGrid>
      <w:tr w:rsidR="00E75948" w:rsidRPr="00D75BB6">
        <w:trPr>
          <w:trHeight w:val="63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Приставка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OSZ 400/SAD/ TAJFUN</w:t>
            </w:r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колонная Ø600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3 510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OSZ 600/SAD/ TAJFUN</w:t>
            </w:r>
          </w:p>
        </w:tc>
        <w:tc>
          <w:tcPr>
            <w:tcW w:w="3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3 660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1000/SAD/O TAJFUN</w:t>
            </w:r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круглая (пластмасса)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7 270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1500/SAD/O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7 760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2000/SAD/O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8 420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1000/SAD/U TAJFUN</w:t>
            </w:r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круглая (сталь)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9 380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1500/SAD/U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9 950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2000/SAD/U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10 800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1000/SAD TAJFUN</w:t>
            </w:r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колонная (сталь)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7 680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1500/SAD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8 240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2000/SAD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8 950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1000/SAD/OC TAJFUN</w:t>
            </w:r>
          </w:p>
        </w:tc>
        <w:tc>
          <w:tcPr>
            <w:tcW w:w="3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колонная (противоположная тяга) Ø800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9 730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1500/SAD/OC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10 160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OSP 2000/SAD/OC TAJFUN</w:t>
            </w:r>
          </w:p>
        </w:tc>
        <w:tc>
          <w:tcPr>
            <w:tcW w:w="3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10 950</w:t>
            </w:r>
          </w:p>
        </w:tc>
      </w:tr>
    </w:tbl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>
      <w:pPr>
        <w:sectPr w:rsidR="00E75948" w:rsidRPr="00D75BB6" w:rsidSect="00AE746C">
          <w:headerReference w:type="default" r:id="rId35"/>
          <w:footerReference w:type="default" r:id="rId36"/>
          <w:pgSz w:w="11906" w:h="16838"/>
          <w:pgMar w:top="1134" w:right="707" w:bottom="851" w:left="851" w:header="284" w:footer="0" w:gutter="0"/>
          <w:cols w:space="708"/>
          <w:docGrid w:linePitch="360"/>
        </w:sectPr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A92C35">
      <w:pPr>
        <w:pStyle w:val="Heading1"/>
        <w:keepLines/>
        <w:numPr>
          <w:ilvl w:val="0"/>
          <w:numId w:val="9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2" type="#_x0000_t75" href="http://agromasz.ru.com/" style="position:absolute;left:0;text-align:left;margin-left:422.25pt;margin-top:2.8pt;width:73.5pt;height:28.5pt;z-index:-251670528;visibility:visible" o:button="t">
            <v:fill o:detectmouseclick="t"/>
            <v:imagedata r:id="rId29" o:title=""/>
          </v:shape>
        </w:pict>
      </w:r>
      <w:r>
        <w:rPr>
          <w:noProof/>
        </w:rPr>
        <w:pict>
          <v:shape id="Рисунок 9" o:spid="_x0000_s1053" type="#_x0000_t75" alt="http://www.agro-masz.eu/img/plug-obrotowy.jpg" style="position:absolute;left:0;text-align:left;margin-left:261.95pt;margin-top:8.8pt;width:173.25pt;height:111pt;z-index:-251687936;visibility:visible">
            <v:imagedata r:id="rId37" r:href="rId38"/>
          </v:shape>
        </w:pict>
      </w:r>
      <w:hyperlink w:anchor="Почвообработка" w:history="1">
        <w:bookmarkStart w:id="34" w:name="_Toc341951112"/>
        <w:bookmarkStart w:id="35" w:name="_Toc403399303"/>
        <w:r w:rsidRPr="00D75BB6">
          <w:rPr>
            <w:rFonts w:ascii="Times New Roman" w:hAnsi="Times New Roman" w:cs="Times New Roman"/>
            <w:sz w:val="28"/>
            <w:szCs w:val="28"/>
          </w:rPr>
          <w:t>Почвообработка</w:t>
        </w:r>
        <w:bookmarkEnd w:id="34"/>
        <w:bookmarkEnd w:id="35"/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Плуги" w:history="1">
        <w:bookmarkStart w:id="36" w:name="_Toc341951113"/>
        <w:bookmarkStart w:id="37" w:name="_Toc403399304"/>
        <w:r w:rsidRPr="00D75BB6">
          <w:rPr>
            <w:rFonts w:ascii="Times New Roman" w:hAnsi="Times New Roman" w:cs="Times New Roman"/>
            <w:sz w:val="28"/>
            <w:szCs w:val="28"/>
          </w:rPr>
          <w:t>Плуги</w:t>
        </w:r>
        <w:bookmarkEnd w:id="36"/>
        <w:bookmarkEnd w:id="37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Agro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Masz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tbl>
      <w:tblPr>
        <w:tblW w:w="9503" w:type="dxa"/>
        <w:tblInd w:w="-106" w:type="dxa"/>
        <w:tblLook w:val="00A0"/>
      </w:tblPr>
      <w:tblGrid>
        <w:gridCol w:w="458"/>
        <w:gridCol w:w="7769"/>
        <w:gridCol w:w="1276"/>
      </w:tblGrid>
      <w:tr w:rsidR="00E75948" w:rsidRPr="00D75BB6">
        <w:trPr>
          <w:trHeight w:val="31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7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 xml:space="preserve">Цена € 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> Оборотный плуг PO с болтовой защитой, рама 120х120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5 020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PO- 3+1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5 800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5 700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PO- 4+1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6 790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color w:val="000000"/>
              </w:rPr>
              <w:t> </w:t>
            </w:r>
            <w:r w:rsidRPr="00D75BB6">
              <w:rPr>
                <w:b/>
                <w:bCs/>
                <w:i/>
                <w:iCs/>
                <w:color w:val="000000"/>
              </w:rPr>
              <w:t>Оборотный плуг PO с болтовой защитой, рама 140х140 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5 020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PO- 3+1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6 040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5 870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PO- 4+1  (85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6 890   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  <w:r w:rsidRPr="00D75BB6">
              <w:rPr>
                <w:b/>
                <w:bCs/>
                <w:i/>
                <w:iCs/>
                <w:color w:val="000000"/>
              </w:rPr>
              <w:t>Оборотный плуг PO с болтовой защитой, рама 140х140 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 (100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5 530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PO- 3+1  (100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6 620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  (100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6 480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PO- 4+1  (100 см расстояние между корпусами)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7 610   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b/>
                <w:bCs/>
                <w:color w:val="000000"/>
              </w:rPr>
            </w:pPr>
            <w:r w:rsidRPr="00D75BB6">
              <w:rPr>
                <w:color w:val="000000"/>
              </w:rPr>
              <w:t> </w:t>
            </w:r>
            <w:r w:rsidRPr="00D75BB6">
              <w:rPr>
                <w:b/>
                <w:bCs/>
                <w:i/>
                <w:iCs/>
                <w:color w:val="000000"/>
              </w:rPr>
              <w:t>Оборотный плуг PO с рессорной защитой, рама 140х140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 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6 550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PO- 3+1 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7 880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 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7 750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jc w:val="right"/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PO- 4+1 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9 520   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b/>
                <w:bCs/>
                <w:color w:val="000000"/>
              </w:rPr>
            </w:pPr>
            <w:r w:rsidRPr="00D75BB6">
              <w:rPr>
                <w:color w:val="000000"/>
              </w:rPr>
              <w:t> </w:t>
            </w:r>
            <w:r w:rsidRPr="00D75BB6">
              <w:rPr>
                <w:b/>
                <w:bCs/>
                <w:i/>
                <w:iCs/>
                <w:color w:val="000000"/>
              </w:rPr>
              <w:t>Опции к оборотным плугам</w:t>
            </w:r>
            <w:r w:rsidRPr="00D75BB6">
              <w:rPr>
                <w:b/>
                <w:bCs/>
                <w:color w:val="000000"/>
              </w:rPr>
              <w:t> 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Пара предплужников к плугам с болтовой защитой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250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Пара ажурных отвалов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250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Пара отрезных дисков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350   </w:t>
            </w:r>
          </w:p>
        </w:tc>
      </w:tr>
      <w:tr w:rsidR="00E75948" w:rsidRPr="00D75BB6">
        <w:trPr>
          <w:trHeight w:val="300"/>
        </w:trPr>
        <w:tc>
          <w:tcPr>
            <w:tcW w:w="95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> Загонный плуг</w:t>
            </w:r>
            <w:r w:rsidRPr="00D75BB6">
              <w:rPr>
                <w:color w:val="000000"/>
              </w:rPr>
              <w:t xml:space="preserve">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Плуг загонный 3/35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1 370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Плуг загонный 4(3+1)/35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1 540   </w:t>
            </w:r>
          </w:p>
        </w:tc>
      </w:tr>
      <w:tr w:rsidR="00E75948" w:rsidRPr="00D75BB6">
        <w:trPr>
          <w:trHeight w:val="3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FB02C6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Плуг загонный (4+1)/35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1 780   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4" type="#_x0000_t75" href="http://agromasz.ru.com/" style="position:absolute;left:0;text-align:left;margin-left:407.45pt;margin-top:2.8pt;width:73.5pt;height:28.5pt;z-index:-251669504;visibility:visible" o:button="t">
            <v:fill o:detectmouseclick="t"/>
            <v:imagedata r:id="rId29" o:title=""/>
          </v:shape>
        </w:pict>
      </w:r>
      <w:hyperlink w:anchor="Бороны_дисковые" w:history="1">
        <w:bookmarkStart w:id="38" w:name="_Toc341951114"/>
        <w:bookmarkStart w:id="39" w:name="_Toc403399305"/>
        <w:r w:rsidRPr="00D75BB6">
          <w:rPr>
            <w:rFonts w:ascii="Times New Roman" w:hAnsi="Times New Roman" w:cs="Times New Roman"/>
            <w:sz w:val="28"/>
            <w:szCs w:val="28"/>
          </w:rPr>
          <w:t>Бороны дисковые</w:t>
        </w:r>
        <w:bookmarkEnd w:id="38"/>
        <w:bookmarkEnd w:id="39"/>
      </w:hyperlink>
    </w:p>
    <w:p w:rsidR="00E75948" w:rsidRPr="00D75BB6" w:rsidRDefault="00E75948" w:rsidP="009C554A">
      <w:pPr>
        <w:ind w:left="360"/>
        <w:rPr>
          <w:b/>
          <w:bCs/>
        </w:rPr>
      </w:pPr>
      <w:r w:rsidRPr="00D75BB6">
        <w:rPr>
          <w:b/>
          <w:bCs/>
        </w:rPr>
        <w:t>Техника производства Agro-Masz</w:t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</w:p>
    <w:tbl>
      <w:tblPr>
        <w:tblW w:w="9677" w:type="dxa"/>
        <w:tblInd w:w="-106" w:type="dxa"/>
        <w:tblLook w:val="00A0"/>
      </w:tblPr>
      <w:tblGrid>
        <w:gridCol w:w="445"/>
        <w:gridCol w:w="7815"/>
        <w:gridCol w:w="1417"/>
      </w:tblGrid>
      <w:tr w:rsidR="00E75948" w:rsidRPr="00D75BB6">
        <w:trPr>
          <w:trHeight w:val="36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noProof/>
              </w:rPr>
              <w:pict>
                <v:shape id="Рисунок 16" o:spid="_x0000_s1055" type="#_x0000_t75" style="position:absolute;margin-left:174pt;margin-top:3.75pt;width:158.25pt;height:84pt;z-index:-251680768;visibility:visible;mso-position-horizontal-relative:text;mso-position-vertical-relative:text">
                  <v:imagedata r:id="rId39" o:title=""/>
                </v:shape>
              </w:pict>
            </w:r>
            <w:r w:rsidRPr="00D75BB6">
              <w:rPr>
                <w:b/>
                <w:bCs/>
                <w:i/>
                <w:iCs/>
              </w:rPr>
              <w:t>Дискатор AT навесной диски Ø510 трубчатый валØ500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АТ 2,7 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4 530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АТ 3,0 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4 890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АТ 4,0 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6 210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b/>
                <w:bCs/>
                <w:i/>
                <w:iCs/>
              </w:rPr>
              <w:t>Опции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Parker Ø 500 мм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510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Parker Ø 500 мм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760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Crosskill Ø 400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940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Crosskill Ø 400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1 410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спиральный вал Ø 500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870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спиральный вал Ø 500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1 260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резиновый вал Ø 500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1 190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резиновый вал Ø 500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1 550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гидравлическая регулировка заднего вала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330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гидравлическая регулировка заднего вала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580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диски Ø560 мм вместо Ø510 мм для AT 2,7 и AT 3,0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220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диски Ø560 мм вместо Ø510 мм для AT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330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b/>
                <w:bCs/>
                <w:i/>
                <w:iCs/>
              </w:rPr>
              <w:t>Дискатор ВT навесной диски Ø560 трубчатый валØ500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 4,0 R цельная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7 130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 4,0 R гидравлически складываемая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9 730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 5,0 R гидравлически складываемая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10 440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 6,0 R гидравлически складываемая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11 870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b/>
                <w:bCs/>
                <w:i/>
                <w:iCs/>
              </w:rPr>
              <w:t>Опции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тележка с дышлом для полунавесного варианта BT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3 520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Parker Ø 500 мм для BT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760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Parker Ø 500 мм для BT 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1 120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Parker Ø 500 мм для BT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1 370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Crosskill Ø 400 для BT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1 410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Crosskill Ø 400 для BT 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1 750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вал Crosskill Ø 400 для BT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2 090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спиральный вал Ø 500 для BT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1 260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спиральный вал Ø 500 для BT 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1 570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спиральный вал Ø 500 для BT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1 870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резиновый вал Ø 500 для BT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1 550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резиновый вал Ø 500 для BT 5,0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2 200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доплата за резиновый вал Ø 500 для BT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2 670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гидравлическая регулировка заднего вала для BT 4,0, 5,0 и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940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вал тандем (2 х 400 мм) для BT 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580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вал тандем (2 х 400 мм) для BT 5,0 и BT 6,0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   760   </w:t>
            </w:r>
          </w:p>
        </w:tc>
      </w:tr>
    </w:tbl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  <w:r>
        <w:rPr>
          <w:noProof/>
        </w:rPr>
        <w:pict>
          <v:shape id="Рисунок 27" o:spid="_x0000_s1056" type="#_x0000_t75" href="http://expom.ru.com/" style="position:absolute;left:0;text-align:left;margin-left:419.85pt;margin-top:11.75pt;width:63.75pt;height:75pt;z-index:-251665408;visibility:visible" o:button="t">
            <v:fill o:detectmouseclick="t"/>
            <v:imagedata r:id="rId40" o:title=""/>
          </v:shape>
        </w:pict>
      </w: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9C554A">
      <w:pPr>
        <w:ind w:left="357"/>
        <w:rPr>
          <w:b/>
          <w:bCs/>
        </w:rPr>
      </w:pPr>
      <w:r w:rsidRPr="00D75BB6">
        <w:rPr>
          <w:b/>
          <w:bCs/>
        </w:rPr>
        <w:t xml:space="preserve">Техника производства </w:t>
      </w:r>
      <w:r w:rsidRPr="00D75BB6">
        <w:rPr>
          <w:b/>
          <w:bCs/>
          <w:lang w:val="en-US"/>
        </w:rPr>
        <w:t>Expom</w:t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p w:rsidR="00E75948" w:rsidRPr="00D75BB6" w:rsidRDefault="00E75948" w:rsidP="009C554A">
      <w:pPr>
        <w:ind w:left="357"/>
        <w:rPr>
          <w:b/>
          <w:bCs/>
        </w:rPr>
      </w:pPr>
    </w:p>
    <w:tbl>
      <w:tblPr>
        <w:tblW w:w="9677" w:type="dxa"/>
        <w:tblInd w:w="-106" w:type="dxa"/>
        <w:tblLook w:val="00A0"/>
      </w:tblPr>
      <w:tblGrid>
        <w:gridCol w:w="445"/>
        <w:gridCol w:w="984"/>
        <w:gridCol w:w="6831"/>
        <w:gridCol w:w="1417"/>
      </w:tblGrid>
      <w:tr w:rsidR="00E75948" w:rsidRPr="00D75BB6">
        <w:trPr>
          <w:trHeight w:val="289"/>
        </w:trPr>
        <w:tc>
          <w:tcPr>
            <w:tcW w:w="4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 заказа</w:t>
            </w:r>
          </w:p>
        </w:tc>
        <w:tc>
          <w:tcPr>
            <w:tcW w:w="68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96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 xml:space="preserve">Дискатор </w:t>
            </w:r>
            <w:r w:rsidRPr="00D75BB6">
              <w:rPr>
                <w:b/>
                <w:bCs/>
                <w:i/>
                <w:iCs/>
                <w:shd w:val="clear" w:color="auto" w:fill="C6D9F1"/>
              </w:rPr>
              <w:t>Goliat Ø 560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4300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Goliat 3,0 м навесной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7 230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4301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Goliat 4,0 м навесной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9 810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4302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Goliat 4,0 м полунавесной гидравлическая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15 520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4303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Goliat 5,0 м полунавесной гидравлическая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17 700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4304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Goliat 6,0 м полунавесной  гидравлическая рама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20 150</w:t>
            </w:r>
          </w:p>
        </w:tc>
      </w:tr>
      <w:tr w:rsidR="00E75948" w:rsidRPr="00D75BB6">
        <w:trPr>
          <w:trHeight w:val="270"/>
        </w:trPr>
        <w:tc>
          <w:tcPr>
            <w:tcW w:w="9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Катки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650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770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990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спиральный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1 280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паркер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паркер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паркер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6,0 м</w:t>
            </w:r>
          </w:p>
        </w:tc>
        <w:tc>
          <w:tcPr>
            <w:tcW w:w="6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паркер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0D4DFE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840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7" type="#_x0000_t75" href="http://agromasz.ru.com/" style="position:absolute;left:0;text-align:left;margin-left:413.45pt;margin-top:23.8pt;width:73.5pt;height:28.5pt;z-index:-251668480;visibility:visible;mso-position-horizontal-relative:text;mso-position-vertical-relative:text" o:button="t">
            <v:fill o:detectmouseclick="t"/>
            <v:imagedata r:id="rId29" o:title=""/>
          </v:shape>
        </w:pict>
      </w:r>
      <w:hyperlink w:anchor="Культиваторы_стерневые" w:history="1">
        <w:bookmarkStart w:id="40" w:name="_Toc341951115"/>
        <w:bookmarkStart w:id="41" w:name="_Toc403399306"/>
        <w:r w:rsidRPr="00D75BB6">
          <w:rPr>
            <w:rFonts w:ascii="Times New Roman" w:hAnsi="Times New Roman" w:cs="Times New Roman"/>
            <w:sz w:val="28"/>
            <w:szCs w:val="28"/>
          </w:rPr>
          <w:t>Культиваторы стерневые</w:t>
        </w:r>
        <w:bookmarkEnd w:id="40"/>
        <w:bookmarkEnd w:id="41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</w:pPr>
      <w:r>
        <w:rPr>
          <w:noProof/>
        </w:rPr>
        <w:pict>
          <v:shape id="Рисунок 10" o:spid="_x0000_s1058" type="#_x0000_t75" style="position:absolute;left:0;text-align:left;margin-left:136.2pt;margin-top:5.4pt;width:168pt;height:86.25pt;z-index:-251679744;visibility:visible">
            <v:imagedata r:id="rId41" o:title=""/>
          </v:shape>
        </w:pict>
      </w: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Agro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Masz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hyperlink w:anchor="Оглавление" w:history="1">
        <w:r w:rsidRPr="00D60BA1">
          <w:rPr>
            <w:rStyle w:val="Hyperlink"/>
            <w:sz w:val="24"/>
            <w:szCs w:val="24"/>
          </w:rPr>
          <w:t>Оглавление</w:t>
        </w:r>
      </w:hyperlink>
    </w:p>
    <w:p w:rsidR="00E75948" w:rsidRPr="00D75BB6" w:rsidRDefault="00E75948" w:rsidP="009C554A">
      <w:pPr>
        <w:pStyle w:val="ListParagraph"/>
        <w:ind w:left="360"/>
        <w:rPr>
          <w:b/>
          <w:bCs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</w:rPr>
      </w:pPr>
    </w:p>
    <w:tbl>
      <w:tblPr>
        <w:tblW w:w="9677" w:type="dxa"/>
        <w:tblInd w:w="-106" w:type="dxa"/>
        <w:tblLook w:val="00A0"/>
      </w:tblPr>
      <w:tblGrid>
        <w:gridCol w:w="1153"/>
        <w:gridCol w:w="7815"/>
        <w:gridCol w:w="1417"/>
      </w:tblGrid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ind w:firstLine="708"/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>Стерневой культиватор  АР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2,1 болтовая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2 810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2,1 non-stop пружинная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4 010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2,6 болтовая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3 230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2,6 non-stop пружинная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4 430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3,0 болтовая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3 700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3,0 non-stop пружинная защита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5 070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color w:val="00000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 xml:space="preserve">Стерневой культиватор Plus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</w:rPr>
            </w:pP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2,1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3 650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2,6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3 970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AP 3,0 Plus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4 590   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Двойной вал 2х400 мм к версии Plus или non-stop (2,1, 2,6 или 3,0)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530   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  <w:lang w:val="en-US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  <w:lang w:val="en-US"/>
        </w:rPr>
        <w:sectPr w:rsidR="00E75948" w:rsidRPr="00D75BB6" w:rsidSect="00AE746C">
          <w:pgSz w:w="11906" w:h="16838"/>
          <w:pgMar w:top="1134" w:right="707" w:bottom="851" w:left="851" w:header="284" w:footer="0" w:gutter="0"/>
          <w:cols w:space="708"/>
          <w:docGrid w:linePitch="360"/>
        </w:sectPr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_x0000_s1059" type="#_x0000_t75" href="http://expom.ru.com/" style="position:absolute;left:0;text-align:left;margin-left:426.9pt;margin-top:10.55pt;width:53.55pt;height:63pt;z-index:-251664384;visibility:visible" o:button="t">
            <v:fill o:detectmouseclick="t"/>
            <v:imagedata r:id="rId42" o:title=""/>
          </v:shape>
        </w:pic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Expom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i/>
          <w:iCs/>
          <w:sz w:val="28"/>
          <w:szCs w:val="28"/>
        </w:rPr>
      </w:pPr>
    </w:p>
    <w:tbl>
      <w:tblPr>
        <w:tblW w:w="9679" w:type="dxa"/>
        <w:tblInd w:w="-106" w:type="dxa"/>
        <w:tblLook w:val="00A0"/>
      </w:tblPr>
      <w:tblGrid>
        <w:gridCol w:w="456"/>
        <w:gridCol w:w="1000"/>
        <w:gridCol w:w="6806"/>
        <w:gridCol w:w="1417"/>
      </w:tblGrid>
      <w:tr w:rsidR="00E75948" w:rsidRPr="00D75BB6">
        <w:trPr>
          <w:trHeight w:val="223"/>
        </w:trPr>
        <w:tc>
          <w:tcPr>
            <w:tcW w:w="4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 заказа</w:t>
            </w:r>
          </w:p>
        </w:tc>
        <w:tc>
          <w:tcPr>
            <w:tcW w:w="68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Стерневой культиватор AJAX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4100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2,2 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3 630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4101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2,2 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4 430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4110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2,6 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4 210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4111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2,6 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5 590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4102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3,0 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5 100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4103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3,0 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6 170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4104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3,8 BH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7 380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4105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3,8 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8 760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4106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4,7 BH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9 220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4107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4,7 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11 100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4108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5,6 BH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11 880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4109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AJAX 5,6 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13 380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0" type="#_x0000_t75" href="http://agromasz.ru.com/" style="position:absolute;left:0;text-align:left;margin-left:416.1pt;margin-top:23pt;width:73.5pt;height:28.5pt;z-index:-251663360;visibility:visible;mso-position-horizontal-relative:text;mso-position-vertical-relative:text" o:button="t">
            <v:fill o:detectmouseclick="t"/>
            <v:imagedata r:id="rId29" o:title=""/>
          </v:shape>
        </w:pict>
      </w:r>
      <w:hyperlink w:anchor="Почвообрабатывающие_агрегаты" w:history="1">
        <w:bookmarkStart w:id="42" w:name="_Toc341951116"/>
        <w:bookmarkStart w:id="43" w:name="_Toc403399307"/>
        <w:r w:rsidRPr="00D75BB6">
          <w:rPr>
            <w:rFonts w:ascii="Times New Roman" w:hAnsi="Times New Roman" w:cs="Times New Roman"/>
            <w:sz w:val="28"/>
            <w:szCs w:val="28"/>
          </w:rPr>
          <w:t>Почвообрабатывающие агрегаты</w:t>
        </w:r>
        <w:bookmarkEnd w:id="42"/>
        <w:bookmarkEnd w:id="43"/>
      </w:hyperlink>
      <w:r w:rsidRPr="00D75BB6">
        <w:rPr>
          <w:rFonts w:ascii="Times New Roman" w:hAnsi="Times New Roman" w:cs="Times New Roman"/>
        </w:rPr>
        <w:t xml:space="preserve">   </w: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Agro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Masz</w:t>
      </w:r>
      <w:r w:rsidRPr="00D75BB6">
        <w:rPr>
          <w:b/>
          <w:bCs/>
          <w:sz w:val="24"/>
          <w:szCs w:val="24"/>
        </w:rPr>
        <w:t xml:space="preserve"> 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80" w:type="dxa"/>
        <w:tblInd w:w="-106" w:type="dxa"/>
        <w:tblLook w:val="00A0"/>
      </w:tblPr>
      <w:tblGrid>
        <w:gridCol w:w="460"/>
        <w:gridCol w:w="7803"/>
        <w:gridCol w:w="1417"/>
      </w:tblGrid>
      <w:tr w:rsidR="00E75948" w:rsidRPr="00D75BB6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ind w:firstLine="708"/>
              <w:rPr>
                <w:color w:val="000000"/>
              </w:rPr>
            </w:pP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300"/>
        </w:trPr>
        <w:tc>
          <w:tcPr>
            <w:tcW w:w="9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 </w:t>
            </w:r>
            <w:r>
              <w:rPr>
                <w:noProof/>
              </w:rPr>
              <w:pict>
                <v:shape id="Рисунок 19" o:spid="_x0000_s1061" type="#_x0000_t75" alt="Agregat uprawowy 5.0 i 5.6m" style="position:absolute;margin-left:242.7pt;margin-top:5.65pt;width:99pt;height:55.5pt;z-index:-251689984;visibility:visible;mso-position-horizontal-relative:text;mso-position-vertical-relative:text">
                  <v:imagedata r:id="rId43" o:title=""/>
                </v:shape>
              </w:pict>
            </w:r>
            <w:r w:rsidRPr="00D75BB6">
              <w:rPr>
                <w:b/>
                <w:bCs/>
                <w:i/>
                <w:iCs/>
                <w:color w:val="000000"/>
              </w:rPr>
              <w:t>Культиватор AU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AU 3,6 зуб 35х10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3 820   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AU 4,2 зуб 35х10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4 190   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AU 5,0 зуб 35х10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5 910   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AU 5,6 зуб 35х10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6 640   </w:t>
            </w:r>
          </w:p>
        </w:tc>
      </w:tr>
      <w:tr w:rsidR="00E75948" w:rsidRPr="00D75BB6">
        <w:trPr>
          <w:trHeight w:val="300"/>
        </w:trPr>
        <w:tc>
          <w:tcPr>
            <w:tcW w:w="9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noProof/>
                <w:color w:val="000000"/>
                <w:sz w:val="20"/>
                <w:szCs w:val="20"/>
              </w:rPr>
              <w:t>Культиватор APS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3,0  зуб 60х12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3 890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 зуб 60х12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4 250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4,0H зуб 60х12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6 050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5,0H зуб 60х12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7 040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6,0H зуб 60х12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7 940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3,0 (зуб 60х12 гусиная лапка)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4 040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 (зуб 60х12 гусиная лапка)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4 460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4,0H (зуб 60х12 гусиная лапка)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6 260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5,0H (зуб 60х12 гусиная лапка)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7 300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6,0H (зуб 60х12 гусиная лапка)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8 240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3,0 (зуб 70х12 усиленный зуб)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4 120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 (зуб 70х12 усиленный зуб)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4 560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4,0H (зуб 70х12 усиленный зуб)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6 360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5,0H (зуб 70х12 усиленный зуб)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7 430</w:t>
            </w:r>
          </w:p>
        </w:tc>
      </w:tr>
      <w:tr w:rsidR="00E75948" w:rsidRPr="00D75BB6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A1726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7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APS 6,0H (зуб 70х12 усиленный зуб) с трубчатым валом 500 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8 380</w:t>
            </w:r>
          </w:p>
        </w:tc>
      </w:tr>
    </w:tbl>
    <w:p w:rsidR="00E75948" w:rsidRPr="00D75BB6" w:rsidRDefault="00E75948" w:rsidP="006249F7">
      <w:pPr>
        <w:pStyle w:val="ListParagraph"/>
        <w:ind w:left="7338" w:firstLine="450"/>
      </w:pPr>
      <w:r>
        <w:rPr>
          <w:noProof/>
        </w:rPr>
        <w:pict>
          <v:shape id="_x0000_s1062" type="#_x0000_t75" href="http://expom.ru.com/" style="position:absolute;left:0;text-align:left;margin-left:441.2pt;margin-top:11.65pt;width:53.55pt;height:63pt;z-index:-251662336;visibility:visible;mso-position-horizontal-relative:text;mso-position-vertical-relative:text" o:button="t">
            <v:fill o:detectmouseclick="t"/>
            <v:imagedata r:id="rId42" o:title=""/>
          </v:shape>
        </w:pict>
      </w: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Expom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sz w:val="24"/>
          <w:szCs w:val="24"/>
        </w:rPr>
      </w:pPr>
    </w:p>
    <w:tbl>
      <w:tblPr>
        <w:tblW w:w="9781" w:type="dxa"/>
        <w:tblInd w:w="-106" w:type="dxa"/>
        <w:tblLayout w:type="fixed"/>
        <w:tblLook w:val="00A0"/>
      </w:tblPr>
      <w:tblGrid>
        <w:gridCol w:w="567"/>
        <w:gridCol w:w="993"/>
        <w:gridCol w:w="6804"/>
        <w:gridCol w:w="1417"/>
      </w:tblGrid>
      <w:tr w:rsidR="00E75948" w:rsidRPr="00D75BB6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 заказа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140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Рисунок 11" o:spid="_x0000_s1063" type="#_x0000_t75" alt="Aktywator" style="position:absolute;left:0;text-align:left;margin-left:194.55pt;margin-top:1.35pt;width:147.75pt;height:61.5pt;z-index:251629568;visibility:visible;mso-position-horizontal-relative:text;mso-position-vertical-relative:text">
                  <v:imagedata r:id="rId44" o:title=""/>
                </v:shape>
              </w:pict>
            </w:r>
            <w:r w:rsidRPr="00D75BB6">
              <w:t xml:space="preserve">                                                                                                          </w:t>
            </w:r>
          </w:p>
        </w:tc>
      </w:tr>
      <w:tr w:rsidR="00E75948" w:rsidRPr="00D75BB6">
        <w:trPr>
          <w:trHeight w:hRule="exact" w:val="284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Борона полольник Aktywator</w:t>
            </w:r>
          </w:p>
        </w:tc>
      </w:tr>
      <w:tr w:rsidR="00E75948" w:rsidRPr="00D75BB6">
        <w:trPr>
          <w:trHeight w:hRule="exact"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1400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Aktywator 6,0м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3 630</w:t>
            </w:r>
          </w:p>
        </w:tc>
      </w:tr>
      <w:tr w:rsidR="00E75948" w:rsidRPr="00D75BB6">
        <w:trPr>
          <w:trHeight w:hRule="exact"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1401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Aktywator 7,5м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4 430</w:t>
            </w:r>
          </w:p>
        </w:tc>
      </w:tr>
      <w:tr w:rsidR="00E75948" w:rsidRPr="00D75BB6">
        <w:trPr>
          <w:trHeight w:hRule="exact"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1402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Aktywator 9,0м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4 560</w:t>
            </w:r>
          </w:p>
        </w:tc>
      </w:tr>
      <w:tr w:rsidR="00E75948" w:rsidRPr="00D75BB6">
        <w:trPr>
          <w:trHeight w:hRule="exact"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1403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Aktywator 12,0м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5 990</w:t>
            </w:r>
          </w:p>
        </w:tc>
      </w:tr>
      <w:tr w:rsidR="00E75948" w:rsidRPr="00D75BB6">
        <w:trPr>
          <w:trHeight w:val="1116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lang w:val="en-US"/>
              </w:rPr>
            </w:pPr>
            <w:r>
              <w:rPr>
                <w:noProof/>
              </w:rPr>
              <w:pict>
                <v:shape id="Рисунок 22" o:spid="_x0000_s1064" type="#_x0000_t75" style="position:absolute;left:0;text-align:left;margin-left:179.55pt;margin-top:6.9pt;width:120pt;height:66pt;z-index:251630592;visibility:visible;mso-position-horizontal-relative:text;mso-position-vertical-relative:text">
                  <v:imagedata r:id="rId45" o:title=""/>
                </v:shape>
              </w:pict>
            </w:r>
          </w:p>
          <w:p w:rsidR="00E75948" w:rsidRPr="00D75BB6" w:rsidRDefault="00E75948" w:rsidP="00D71DAD">
            <w:pPr>
              <w:jc w:val="right"/>
              <w:rPr>
                <w:lang w:val="en-US"/>
              </w:rPr>
            </w:pPr>
          </w:p>
          <w:p w:rsidR="00E75948" w:rsidRPr="00D75BB6" w:rsidRDefault="00E75948" w:rsidP="00D71DAD">
            <w:pPr>
              <w:jc w:val="right"/>
              <w:rPr>
                <w:lang w:val="en-US"/>
              </w:rPr>
            </w:pPr>
          </w:p>
          <w:p w:rsidR="00E75948" w:rsidRPr="00D75BB6" w:rsidRDefault="00E75948" w:rsidP="00D71DAD">
            <w:pPr>
              <w:jc w:val="right"/>
              <w:rPr>
                <w:lang w:val="en-US"/>
              </w:rPr>
            </w:pPr>
          </w:p>
          <w:p w:rsidR="00E75948" w:rsidRPr="00D75BB6" w:rsidRDefault="00E75948" w:rsidP="00D71DAD">
            <w:pPr>
              <w:jc w:val="right"/>
              <w:rPr>
                <w:lang w:val="en-US"/>
              </w:rPr>
            </w:pPr>
          </w:p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Глубокорыхлитель Pegaz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4202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Pegaz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3 440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4203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Pegaz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3 620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4204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Pegaz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3 900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4205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Pegaz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5 180</w:t>
            </w:r>
          </w:p>
        </w:tc>
      </w:tr>
      <w:tr w:rsidR="00E75948" w:rsidRPr="00D75BB6">
        <w:trPr>
          <w:trHeight w:val="138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noProof/>
              </w:rPr>
              <w:pict>
                <v:shape id="Рисунок 12" o:spid="_x0000_s1065" type="#_x0000_t75" style="position:absolute;left:0;text-align:left;margin-left:194.55pt;margin-top:.6pt;width:116.25pt;height:69.75pt;z-index:251631616;visibility:visible">
                  <v:imagedata r:id="rId46" o:title=""/>
                </v:shape>
              </w:pict>
            </w: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Культиватор Lech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2,8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2 880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3,3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3 750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1007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3,6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4 560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4,2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4 870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1013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4,9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6 170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1016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Lech 5,6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46276C" w:rsidRDefault="00E75948">
            <w:pPr>
              <w:jc w:val="right"/>
              <w:rPr>
                <w:sz w:val="20"/>
                <w:szCs w:val="20"/>
              </w:rPr>
            </w:pPr>
            <w:r w:rsidRPr="0046276C">
              <w:rPr>
                <w:sz w:val="20"/>
                <w:szCs w:val="20"/>
              </w:rPr>
              <w:t>6 930</w:t>
            </w:r>
          </w:p>
        </w:tc>
      </w:tr>
      <w:tr w:rsidR="00E75948" w:rsidRPr="00D75BB6">
        <w:trPr>
          <w:trHeight w:val="166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  <w:r w:rsidRPr="00BC49BE">
              <w:rPr>
                <w:b/>
                <w:bCs/>
                <w:noProof/>
                <w:sz w:val="36"/>
                <w:szCs w:val="36"/>
              </w:rPr>
              <w:pict>
                <v:shape id="Рисунок 25" o:spid="_x0000_i1036" type="#_x0000_t75" style="width:132pt;height:69pt;visibility:visible">
                  <v:imagedata r:id="rId47" o:title=""/>
                </v:shape>
              </w:pict>
            </w: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Культиватор Wicher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 2,5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4 950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 3,0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5 460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 4,0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7 970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 4,5 м гидравлическая рама с транспортными колесами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11 750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 5,3 м гидравлическая рама с транспортными колесами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13 880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Wicher</w:t>
            </w:r>
            <w:r>
              <w:rPr>
                <w:sz w:val="20"/>
                <w:szCs w:val="20"/>
              </w:rPr>
              <w:t xml:space="preserve"> </w:t>
            </w:r>
            <w:r w:rsidRPr="00D75BB6">
              <w:rPr>
                <w:sz w:val="20"/>
                <w:szCs w:val="20"/>
              </w:rPr>
              <w:t>5,7 м гидравлическая рама с транспортными колесами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14 700</w:t>
            </w:r>
          </w:p>
        </w:tc>
      </w:tr>
      <w:tr w:rsidR="00E75948" w:rsidRPr="00D75BB6">
        <w:trPr>
          <w:trHeight w:val="138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Рисунок 13" o:spid="_x0000_s1066" type="#_x0000_t75" style="position:absolute;left:0;text-align:left;margin-left:130.3pt;margin-top:-68.1pt;width:133.5pt;height:69pt;z-index:251632640;visibility:visible">
                  <v:imagedata r:id="rId48" o:title=""/>
                </v:shape>
              </w:pict>
            </w: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Культиватор Tornado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Tornado 3,0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6 470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Tornado 4,0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9 490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Tornado 5,0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11 690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4503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Tornado 6,0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13 360</w:t>
            </w:r>
          </w:p>
        </w:tc>
      </w:tr>
      <w:tr w:rsidR="00E75948" w:rsidRPr="00D75BB6">
        <w:trPr>
          <w:trHeight w:val="138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F90E64">
              <w:rPr>
                <w:noProof/>
              </w:rPr>
              <w:pict>
                <v:shape id="Рисунок 28" o:spid="_x0000_i1037" type="#_x0000_t75" style="width:138.75pt;height:83.25pt;visibility:visible">
                  <v:imagedata r:id="rId49" o:title=""/>
                </v:shape>
              </w:pict>
            </w: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Культиватор Wektor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Wektor 6,0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9 400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Wektor 7,0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10 370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Wektor 8,0 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11 940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Wektor 6,0 м с передней разравнивающей планкой регулируемой по высоте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11 880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Wektor 7,0 м с передней разравнивающей планкой регулируемой по высоте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13 120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Wektor 8,0 м с передней разравнивающей планкой регулируемой по высоте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15 030</w:t>
            </w:r>
          </w:p>
        </w:tc>
      </w:tr>
      <w:tr w:rsidR="00E75948" w:rsidRPr="00D75BB6">
        <w:trPr>
          <w:trHeight w:val="2320"/>
        </w:trPr>
        <w:tc>
          <w:tcPr>
            <w:tcW w:w="9781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Рисунок 31" o:spid="_x0000_s1067" type="#_x0000_t75" style="position:absolute;left:0;text-align:left;margin-left:106.95pt;margin-top:-88.45pt;width:193.5pt;height:87.75pt;z-index:251633664;visibility:visible">
                  <v:imagedata r:id="rId50" o:title=""/>
                </v:shape>
              </w:pict>
            </w: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Культиватор Gryf с трубчатым валом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3,0 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3 530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4,0 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5 100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5,0 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6 520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6,0 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7 050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3,0 m усиленный зуб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3 790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4,0 m усиленный зуб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5 760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5,0 m усиленный зуб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7 280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4607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Cryf 6,0 m усиленный зуб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B51BD3" w:rsidRDefault="00E75948">
            <w:pPr>
              <w:jc w:val="right"/>
              <w:rPr>
                <w:sz w:val="20"/>
                <w:szCs w:val="20"/>
              </w:rPr>
            </w:pPr>
            <w:r w:rsidRPr="00B51BD3">
              <w:rPr>
                <w:sz w:val="20"/>
                <w:szCs w:val="20"/>
              </w:rPr>
              <w:t>7 900</w:t>
            </w:r>
          </w:p>
        </w:tc>
      </w:tr>
      <w:tr w:rsidR="00E75948" w:rsidRPr="00D75BB6">
        <w:trPr>
          <w:trHeight w:val="2510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lang w:val="en-US"/>
              </w:rPr>
            </w:pPr>
          </w:p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pict>
                <v:shape id="Рисунок 14" o:spid="_x0000_s1068" type="#_x0000_t75" style="position:absolute;left:0;text-align:left;margin-left:146.05pt;margin-top:-82.1pt;width:110.25pt;height:75.75pt;z-index:251634688;visibility:visible">
                  <v:imagedata r:id="rId51" o:title=""/>
                </v:shape>
              </w:pict>
            </w:r>
          </w:p>
        </w:tc>
      </w:tr>
      <w:tr w:rsidR="00E75948" w:rsidRPr="00D75BB6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Niva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заказа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Количество рабочих элементов/количество рядов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м  C38/3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1 400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м  C47/3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1 550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м  C58/3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2 390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м  C80/3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2 980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м  C50/4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1 470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м  C62/4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1 650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м  C76/4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2 580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м  C106/4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3 160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м  N38/3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1 380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м  N47/3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1 730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м  N58/3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2 740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м  N80/3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3 350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м  N50/4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1 460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м  N62/4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1 830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м  N76/4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2 960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1215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м  N106/4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3 110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складывание для 4 и 5 метров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240</w:t>
            </w:r>
          </w:p>
        </w:tc>
      </w:tr>
    </w:tbl>
    <w:p w:rsidR="00E75948" w:rsidRPr="00D75BB6" w:rsidRDefault="00E75948" w:rsidP="009C554A">
      <w:pPr>
        <w:pStyle w:val="ListParagraph"/>
        <w:ind w:left="360"/>
      </w:pPr>
    </w:p>
    <w:p w:rsidR="00E75948" w:rsidRPr="00D75BB6" w:rsidRDefault="00E75948" w:rsidP="009C554A">
      <w:pPr>
        <w:pStyle w:val="ListParagraph"/>
        <w:ind w:left="36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  <w:rPr>
          <w:lang w:val="en-US"/>
        </w:rPr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761D8F">
      <w:pPr>
        <w:rPr>
          <w:lang w:val="en-US"/>
        </w:rPr>
      </w:pPr>
      <w:r w:rsidRPr="00D75BB6">
        <w:rPr>
          <w:lang w:val="en-US"/>
        </w:rPr>
        <w:br w:type="page"/>
      </w:r>
    </w:p>
    <w:p w:rsidR="00E75948" w:rsidRPr="00D75BB6" w:rsidRDefault="00E75948" w:rsidP="006249F7">
      <w:pPr>
        <w:pStyle w:val="ListParagraph"/>
        <w:ind w:left="7338" w:firstLine="450"/>
      </w:pPr>
      <w:r>
        <w:rPr>
          <w:noProof/>
        </w:rPr>
        <w:pict>
          <v:shape id="_x0000_s1069" type="#_x0000_t75" href="http://expom.ru.com/" style="position:absolute;left:0;text-align:left;margin-left:423.2pt;margin-top:21.5pt;width:53.55pt;height:63pt;z-index:-251661312;visibility:visible" o:button="t">
            <v:fill o:detectmouseclick="t"/>
            <v:imagedata r:id="rId42" o:title=""/>
          </v:shape>
        </w:pict>
      </w: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Катки_прикатывающие" w:history="1">
        <w:bookmarkStart w:id="44" w:name="_Toc341951117"/>
        <w:bookmarkStart w:id="45" w:name="_Toc403399308"/>
        <w:r w:rsidRPr="00D75BB6">
          <w:rPr>
            <w:rFonts w:ascii="Times New Roman" w:hAnsi="Times New Roman" w:cs="Times New Roman"/>
            <w:sz w:val="28"/>
            <w:szCs w:val="28"/>
          </w:rPr>
          <w:t>Катки прикатывающие</w:t>
        </w:r>
        <w:bookmarkEnd w:id="44"/>
        <w:bookmarkEnd w:id="45"/>
      </w:hyperlink>
      <w:r w:rsidRPr="00D75BB6">
        <w:rPr>
          <w:rFonts w:ascii="Times New Roman" w:hAnsi="Times New Roman" w:cs="Times New Roman"/>
        </w:rPr>
        <w:t xml:space="preserve">  </w: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Expom</w:t>
      </w:r>
      <w:r w:rsidRPr="00D75BB6">
        <w:rPr>
          <w:b/>
          <w:bCs/>
          <w:sz w:val="24"/>
          <w:szCs w:val="24"/>
        </w:rPr>
        <w:t xml:space="preserve">  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BC49BE">
        <w:rPr>
          <w:b/>
          <w:bCs/>
          <w:noProof/>
          <w:sz w:val="32"/>
          <w:szCs w:val="32"/>
        </w:rPr>
        <w:pict>
          <v:shape id="_x0000_i1038" type="#_x0000_t75" style="width:252pt;height:120pt;visibility:visible">
            <v:imagedata r:id="rId52" o:title=""/>
          </v:shape>
        </w:pict>
      </w:r>
    </w:p>
    <w:tbl>
      <w:tblPr>
        <w:tblW w:w="9679" w:type="dxa"/>
        <w:tblInd w:w="-106" w:type="dxa"/>
        <w:tblLook w:val="00A0"/>
      </w:tblPr>
      <w:tblGrid>
        <w:gridCol w:w="456"/>
        <w:gridCol w:w="5498"/>
        <w:gridCol w:w="2308"/>
        <w:gridCol w:w="1417"/>
      </w:tblGrid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</w:t>
            </w:r>
          </w:p>
        </w:tc>
        <w:tc>
          <w:tcPr>
            <w:tcW w:w="5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Ширина захвата, м.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Цена, €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Jacek Cambridge Ø 450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5 490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№1701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6 250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7 360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№1703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8 240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№1704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8 970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Jacek Cambridge Ø 500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5 720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6 580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№1707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7 770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№1708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8 280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№1709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9 630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№1725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10 590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Jacek Cambridge Ø 530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6 270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№1711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7 110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8 150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№1713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9 870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№1714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10 660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№1726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11 640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Jacek Crosskill  Ø 510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5 510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6 280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№1717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7 370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№1718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8 550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№1719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9 250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TYTAN Cambridge Ø 450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6 740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№1801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7 330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7 790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TYTAN Cambridge Ø 500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№1803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7 000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№1804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7 630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8 200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№1820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9 500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TYTAN Cambridge Ø 530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7 560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№1807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8 130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№1808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8 850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№1821</w:t>
            </w:r>
            <w:r w:rsidRPr="00D75BB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10 260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TYTAN Crosskill  Ø 510 mm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№1809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6 700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№1810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7 090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№1811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7 740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№1822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8 960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Опции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Пружинная выравнивающая волокуша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Механическая № 1812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2 380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№ 1813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2 700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Механическая № 1814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2 730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№ 1815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3 050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Механическая № 1816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3 210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№ 1817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3 450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Механическая № 1818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3 690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№ 1819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4 010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Maximus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4000 Cambridge Ø 450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13 280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4001 Cambridge Ø 500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13 840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4002 Cambridge Ø 530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14 300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4003 Crosskill Ø 510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13 320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Maximus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6D9F1"/>
            <w:vAlign w:val="center"/>
          </w:tcPr>
          <w:p w:rsidR="00E75948" w:rsidRPr="00D75BB6" w:rsidRDefault="00E75948" w:rsidP="00D71DAD">
            <w:pPr>
              <w:rPr>
                <w:i/>
                <w:iCs/>
                <w:sz w:val="20"/>
                <w:szCs w:val="20"/>
              </w:rPr>
            </w:pPr>
            <w:r w:rsidRPr="00D75BB6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4004 Cambridge Ø 450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15 870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4005 Cambridge Ø 500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16 590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4006 Cambridge Ø 530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17 230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4007 Crosskill Ø 510 mm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15 960</w:t>
            </w:r>
          </w:p>
        </w:tc>
      </w:tr>
      <w:tr w:rsidR="00E75948" w:rsidRPr="00D75BB6">
        <w:trPr>
          <w:trHeight w:hRule="exact" w:val="255"/>
        </w:trPr>
        <w:tc>
          <w:tcPr>
            <w:tcW w:w="9679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Водоналивной каток MORS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3300 односекционный Ø 1016 мм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3 780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3301 односекционный Ø 1016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3 870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3302 односекционный Ø 1220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4 410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3303 односекционный Ø 1220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4 530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3304 двухсекционный Ø 1016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4 200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№ 3305 двухсекционный Ø 1016 мм 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4 290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3306 двухсекционный Ø 1220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4 860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54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3307 двухсекционный Ø 1220 мм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4 970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3308 Шасси без тормозов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1 680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3309 Шасси с тормозами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2 480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3311 Гидравлические тормоза для двухсекционного катка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520</w:t>
            </w:r>
          </w:p>
        </w:tc>
      </w:tr>
      <w:tr w:rsidR="00E75948" w:rsidRPr="00D75BB6">
        <w:trPr>
          <w:trHeight w:hRule="exact" w:val="255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№ 3310 Гидравлические тормоза для односекционного катка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75948" w:rsidRPr="00555ADB" w:rsidRDefault="00E75948">
            <w:pPr>
              <w:jc w:val="right"/>
              <w:rPr>
                <w:sz w:val="20"/>
                <w:szCs w:val="20"/>
              </w:rPr>
            </w:pPr>
            <w:r w:rsidRPr="00555ADB">
              <w:rPr>
                <w:sz w:val="20"/>
                <w:szCs w:val="20"/>
              </w:rPr>
              <w:t>480</w:t>
            </w:r>
          </w:p>
        </w:tc>
      </w:tr>
    </w:tbl>
    <w:p w:rsidR="00E75948" w:rsidRPr="00D75BB6" w:rsidRDefault="00E75948" w:rsidP="009C554A">
      <w:r>
        <w:rPr>
          <w:noProof/>
        </w:rPr>
        <w:pict>
          <v:shape id="_x0000_s1070" type="#_x0000_t75" style="position:absolute;margin-left:214.1pt;margin-top:18.3pt;width:114pt;height:41.25pt;z-index:-251630592;visibility:visible;mso-position-horizontal-relative:text;mso-position-vertical-relative:text">
            <v:imagedata r:id="rId53" o:title=""/>
          </v:shape>
        </w:pict>
      </w:r>
      <w:r>
        <w:rPr>
          <w:noProof/>
        </w:rPr>
        <w:pict>
          <v:shape id="_x0000_s1071" type="#_x0000_t75" style="position:absolute;margin-left:17.55pt;margin-top:15.2pt;width:87pt;height:50.25pt;z-index:-251629568;visibility:visible;mso-position-horizontal-relative:text;mso-position-vertical-relative:text">
            <v:imagedata r:id="rId54" o:title=""/>
          </v:shape>
        </w:pict>
      </w:r>
    </w:p>
    <w:p w:rsidR="00E75948" w:rsidRDefault="00E75948" w:rsidP="009C554A"/>
    <w:p w:rsidR="00E75948" w:rsidRDefault="00E75948" w:rsidP="009C554A"/>
    <w:p w:rsidR="00E75948" w:rsidRDefault="00E75948" w:rsidP="009C554A"/>
    <w:p w:rsidR="00E75948" w:rsidRPr="00D75BB6" w:rsidRDefault="00E75948" w:rsidP="00D75BB6">
      <w:pPr>
        <w:ind w:firstLine="708"/>
      </w:pPr>
      <w:r w:rsidRPr="00D75BB6">
        <w:rPr>
          <w:b/>
          <w:bCs/>
          <w:i/>
          <w:iCs/>
        </w:rPr>
        <w:t>Cambridge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D75BB6">
        <w:rPr>
          <w:b/>
          <w:bCs/>
          <w:i/>
          <w:iCs/>
        </w:rPr>
        <w:t>Crosskill</w:t>
      </w:r>
    </w:p>
    <w:p w:rsidR="00E75948" w:rsidRPr="00D75BB6" w:rsidRDefault="00E75948" w:rsidP="009C554A"/>
    <w:p w:rsidR="00E75948" w:rsidRDefault="00E75948">
      <w:pPr>
        <w:rPr>
          <w:sz w:val="20"/>
          <w:szCs w:val="20"/>
        </w:rPr>
      </w:pPr>
      <w:r>
        <w:br w:type="page"/>
      </w:r>
    </w:p>
    <w:p w:rsidR="00E75948" w:rsidRPr="00D75BB6" w:rsidRDefault="00E75948" w:rsidP="006249F7">
      <w:pPr>
        <w:pStyle w:val="ListParagraph"/>
        <w:ind w:left="7338" w:firstLine="450"/>
      </w:pPr>
      <w:r>
        <w:rPr>
          <w:noProof/>
        </w:rPr>
        <w:pict>
          <v:shape id="_x0000_s1072" type="#_x0000_t75" href="http://agromasz.ru.com/" style="position:absolute;left:0;text-align:left;margin-left:429.95pt;margin-top:22.25pt;width:73.5pt;height:28.5pt;z-index:-251667456;visibility:visible" o:button="t">
            <v:fill o:detectmouseclick="t"/>
            <v:imagedata r:id="rId29" o:title=""/>
          </v:shape>
        </w:pict>
      </w: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Сеялки" w:history="1">
        <w:bookmarkStart w:id="46" w:name="_Toc341951119"/>
        <w:bookmarkStart w:id="47" w:name="_Toc403399309"/>
        <w:r w:rsidRPr="00D75BB6">
          <w:rPr>
            <w:rFonts w:ascii="Times New Roman" w:hAnsi="Times New Roman" w:cs="Times New Roman"/>
            <w:sz w:val="28"/>
            <w:szCs w:val="28"/>
          </w:rPr>
          <w:t>Сеялки</w:t>
        </w:r>
        <w:bookmarkEnd w:id="46"/>
        <w:bookmarkEnd w:id="47"/>
      </w:hyperlink>
    </w:p>
    <w:p w:rsidR="00E75948" w:rsidRPr="00D75BB6" w:rsidRDefault="00E75948" w:rsidP="009C554A">
      <w:pPr>
        <w:pStyle w:val="ListParagraph"/>
        <w:ind w:left="36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Agro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Masz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838" w:type="dxa"/>
        <w:tblInd w:w="-106" w:type="dxa"/>
        <w:tblLook w:val="00A0"/>
      </w:tblPr>
      <w:tblGrid>
        <w:gridCol w:w="445"/>
        <w:gridCol w:w="7976"/>
        <w:gridCol w:w="1417"/>
      </w:tblGrid>
      <w:tr w:rsidR="00E75948" w:rsidRPr="00D75BB6">
        <w:trPr>
          <w:trHeight w:val="3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Зерновые сеялки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SR300 анкерные сошники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5 190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SR400 анкерные сошники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7 350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SR300 дисковые сошники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7 330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SR400 дисковые сошники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10 210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технологические дорожки механические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740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технологические дорожки электрические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740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color w:val="000000"/>
                <w:sz w:val="22"/>
                <w:szCs w:val="22"/>
              </w:rPr>
            </w:pPr>
            <w:r w:rsidRPr="00D75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рыхлитель следов трактора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200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453571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427AE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SP 200 контроль скорости от копирующего колеса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1 680   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453571">
            <w:pPr>
              <w:jc w:val="center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427AE7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SP 200 контроль скорости от электр. датчика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 xml:space="preserve">      1 860   </w:t>
            </w:r>
          </w:p>
        </w:tc>
      </w:tr>
    </w:tbl>
    <w:p w:rsidR="00E75948" w:rsidRPr="00D75BB6" w:rsidRDefault="00E75948" w:rsidP="009C554A">
      <w:pPr>
        <w:pStyle w:val="Heading1"/>
        <w:keepLines/>
        <w:spacing w:before="0" w:after="0"/>
        <w:rPr>
          <w:rFonts w:ascii="Times New Roman" w:hAnsi="Times New Roman" w:cs="Times New Roman"/>
        </w:rPr>
      </w:pPr>
    </w:p>
    <w:p w:rsidR="00E75948" w:rsidRPr="00D75BB6" w:rsidRDefault="00E75948" w:rsidP="004F6A68">
      <w:pPr>
        <w:pStyle w:val="ListParagraph"/>
        <w:ind w:left="360"/>
        <w:rPr>
          <w:b/>
          <w:bCs/>
          <w:sz w:val="24"/>
          <w:szCs w:val="24"/>
          <w:lang w:val="en-US"/>
        </w:rPr>
      </w:pPr>
      <w:r>
        <w:rPr>
          <w:noProof/>
        </w:rPr>
        <w:pict>
          <v:shape id="_x0000_s1073" type="#_x0000_t75" href="http://www.samasz.ru/" style="position:absolute;left:0;text-align:left;margin-left:388.7pt;margin-top:4.2pt;width:101.25pt;height:34.5pt;z-index:-251628544;visibility:visible" o:button="t">
            <v:fill o:detectmouseclick="t"/>
            <v:imagedata r:id="rId55" o:title=""/>
          </v:shape>
        </w:pict>
      </w:r>
      <w:r w:rsidRPr="00D75BB6">
        <w:rPr>
          <w:b/>
          <w:bCs/>
          <w:sz w:val="24"/>
          <w:szCs w:val="24"/>
        </w:rPr>
        <w:t>Техника производства Weremczuk</w:t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4F6A68">
      <w:pPr>
        <w:pStyle w:val="ListParagraph"/>
        <w:ind w:left="360"/>
        <w:rPr>
          <w:b/>
          <w:bCs/>
          <w:sz w:val="24"/>
          <w:szCs w:val="24"/>
          <w:lang w:val="en-US"/>
        </w:rPr>
      </w:pPr>
    </w:p>
    <w:p w:rsidR="00E75948" w:rsidRPr="00D75BB6" w:rsidRDefault="00E75948" w:rsidP="004F6A68">
      <w:pPr>
        <w:pStyle w:val="Heading1"/>
        <w:keepLines/>
        <w:spacing w:before="0" w:after="0"/>
        <w:rPr>
          <w:rFonts w:ascii="Times New Roman" w:hAnsi="Times New Roman" w:cs="Times New Roman"/>
        </w:rPr>
      </w:pPr>
    </w:p>
    <w:p w:rsidR="00E75948" w:rsidRPr="00D75BB6" w:rsidRDefault="00E75948" w:rsidP="004F6A68"/>
    <w:tbl>
      <w:tblPr>
        <w:tblW w:w="9838" w:type="dxa"/>
        <w:tblInd w:w="-106" w:type="dxa"/>
        <w:tblLook w:val="00A0"/>
      </w:tblPr>
      <w:tblGrid>
        <w:gridCol w:w="445"/>
        <w:gridCol w:w="7976"/>
        <w:gridCol w:w="1417"/>
      </w:tblGrid>
      <w:tr w:rsidR="00E75948" w:rsidRPr="00D75BB6">
        <w:trPr>
          <w:trHeight w:val="30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№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Рассадопосадочные машины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color w:val="000000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98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 w:rsidRPr="009C7EF2">
              <w:rPr>
                <w:b/>
                <w:bCs/>
                <w:i/>
                <w:iCs/>
                <w:sz w:val="20"/>
                <w:szCs w:val="20"/>
              </w:rPr>
              <w:t>Рассадопосадочная машина Patryk-2</w:t>
            </w:r>
            <w:r>
              <w:rPr>
                <w:sz w:val="20"/>
                <w:szCs w:val="20"/>
              </w:rPr>
              <w:t> </w:t>
            </w:r>
          </w:p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Рассадопосадочная машина Patryk-2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2-ő đ˙äíŕ˙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7 970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3-ő đ˙äíŕ˙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9 840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3-ő đ˙äíŕ˙ ńĺęöč˙ ńçŕäč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11 250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4-х рядная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12 290</w:t>
            </w:r>
          </w:p>
        </w:tc>
      </w:tr>
      <w:tr w:rsidR="00E75948" w:rsidRPr="00D75BB6">
        <w:trPr>
          <w:trHeight w:hRule="exact" w:val="284"/>
        </w:trPr>
        <w:tc>
          <w:tcPr>
            <w:tcW w:w="98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 w:rsidRPr="009C7EF2">
              <w:rPr>
                <w:b/>
                <w:bCs/>
                <w:i/>
                <w:iCs/>
                <w:sz w:val="20"/>
                <w:szCs w:val="20"/>
              </w:rPr>
              <w:t>Опции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Дополнительный набор для больших/маленьких саженцев на 1 секцию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боковая площадка для саженцев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</w:tr>
    </w:tbl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>
      <w:pPr>
        <w:rPr>
          <w:sz w:val="12"/>
          <w:szCs w:val="12"/>
        </w:rPr>
      </w:pPr>
    </w:p>
    <w:p w:rsidR="00E75948" w:rsidRPr="00D75BB6" w:rsidRDefault="00E75948" w:rsidP="008B0EFB">
      <w:pPr>
        <w:pStyle w:val="ListParagraph"/>
        <w:spacing w:line="180" w:lineRule="exact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8B0EFB">
      <w:pPr>
        <w:pStyle w:val="Heading1"/>
        <w:keepLines/>
        <w:numPr>
          <w:ilvl w:val="0"/>
          <w:numId w:val="9"/>
        </w:numPr>
        <w:spacing w:before="100" w:beforeAutospacing="1" w:after="100" w:afterAutospacing="1" w:line="180" w:lineRule="exact"/>
        <w:ind w:left="426" w:hanging="426"/>
        <w:rPr>
          <w:rFonts w:ascii="Times New Roman" w:hAnsi="Times New Roman" w:cs="Times New Roman"/>
        </w:rPr>
      </w:pPr>
      <w:r>
        <w:rPr>
          <w:noProof/>
        </w:rPr>
        <w:pict>
          <v:shape id="Рисунок 33" o:spid="_x0000_s1074" type="#_x0000_t75" href="http://www.samasz.ru/" style="position:absolute;left:0;text-align:left;margin-left:381.95pt;margin-top:4.3pt;width:121.5pt;height:34.5pt;z-index:-251660288;visibility:visible" o:button="t">
            <v:fill o:detectmouseclick="t"/>
            <v:imagedata r:id="rId56" o:title=""/>
          </v:shape>
        </w:pict>
      </w:r>
      <w:hyperlink w:anchor="Картофельная_и_луковая_техника" w:history="1">
        <w:bookmarkStart w:id="48" w:name="_Toc341951120"/>
        <w:bookmarkStart w:id="49" w:name="_Toc403399310"/>
        <w:r w:rsidRPr="00D75BB6">
          <w:rPr>
            <w:rFonts w:ascii="Times New Roman" w:hAnsi="Times New Roman" w:cs="Times New Roman"/>
          </w:rPr>
          <w:t>Картофельная и луковая техника</w:t>
        </w:r>
        <w:bookmarkEnd w:id="48"/>
        <w:bookmarkEnd w:id="49"/>
      </w:hyperlink>
    </w:p>
    <w:p w:rsidR="00E75948" w:rsidRPr="00D75BB6" w:rsidRDefault="00E75948" w:rsidP="008E2384">
      <w:pPr>
        <w:pStyle w:val="Heading1"/>
        <w:keepLines/>
        <w:numPr>
          <w:ilvl w:val="1"/>
          <w:numId w:val="9"/>
        </w:numPr>
        <w:spacing w:before="100" w:beforeAutospacing="1" w:after="100" w:afterAutospacing="1" w:line="18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Картофелесажалки" w:history="1">
        <w:bookmarkStart w:id="50" w:name="_Toc341951121"/>
        <w:bookmarkStart w:id="51" w:name="_Toc403399311"/>
        <w:r w:rsidRPr="00D75BB6">
          <w:rPr>
            <w:rFonts w:ascii="Times New Roman" w:hAnsi="Times New Roman" w:cs="Times New Roman"/>
            <w:sz w:val="28"/>
            <w:szCs w:val="28"/>
          </w:rPr>
          <w:t>Картофелесажалки</w:t>
        </w:r>
        <w:bookmarkEnd w:id="50"/>
        <w:bookmarkEnd w:id="51"/>
      </w:hyperlink>
      <w:r w:rsidRPr="00D75BB6">
        <w:rPr>
          <w:rFonts w:ascii="Times New Roman" w:hAnsi="Times New Roman" w:cs="Times New Roman"/>
        </w:rPr>
        <w:t xml:space="preserve">     </w:t>
      </w:r>
    </w:p>
    <w:p w:rsidR="00E75948" w:rsidRPr="00D75BB6" w:rsidRDefault="00E75948" w:rsidP="008E2384">
      <w:pPr>
        <w:pStyle w:val="ListParagraph"/>
        <w:spacing w:line="180" w:lineRule="exact"/>
        <w:ind w:left="357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Remprodex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80" w:type="dxa"/>
        <w:tblInd w:w="-106" w:type="dxa"/>
        <w:tblLook w:val="00A0"/>
      </w:tblPr>
      <w:tblGrid>
        <w:gridCol w:w="458"/>
        <w:gridCol w:w="7805"/>
        <w:gridCol w:w="1417"/>
      </w:tblGrid>
      <w:tr w:rsidR="00E75948" w:rsidRPr="00D75BB6">
        <w:trPr>
          <w:trHeight w:val="25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№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7C2B41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t>Цена, €</w:t>
            </w:r>
            <w:r w:rsidRPr="00D75BB6">
              <w:rPr>
                <w:b/>
                <w:bCs/>
              </w:rPr>
              <w:t xml:space="preserve">. 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2-х рядная  POLA 2 75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3 830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2-х рядная  POLA 2 90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4 170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4-х рядная  POLA 4 75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6 930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4-х рядная  POLA 4 90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7 440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5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4-х рядная  POLA 4H 75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9 890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6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Сажалка 4-х рядная  POLA 4H 90 см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11 870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Подсеиватель удобрений для POLA 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720</w:t>
            </w:r>
          </w:p>
        </w:tc>
      </w:tr>
      <w:tr w:rsidR="00E75948" w:rsidRPr="00D75BB6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Подсеиватель удобрений для POLA 4, 4Н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9C4A55" w:rsidRDefault="00E75948" w:rsidP="009C4A55">
            <w:pPr>
              <w:jc w:val="right"/>
              <w:rPr>
                <w:sz w:val="20"/>
                <w:szCs w:val="20"/>
              </w:rPr>
            </w:pPr>
            <w:r w:rsidRPr="009C4A55">
              <w:rPr>
                <w:sz w:val="20"/>
                <w:szCs w:val="20"/>
              </w:rPr>
              <w:t>1 370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75" type="#_x0000_t75" href="http://www.samasz.ru/" style="position:absolute;left:0;text-align:left;margin-left:373.25pt;margin-top:16.4pt;width:130.2pt;height:24pt;z-index:-251659264;visibility:visible;mso-position-horizontal-relative:text;mso-position-vertical-relative:text" o:button="t">
            <v:fill o:detectmouseclick="t"/>
            <v:imagedata r:id="rId34" o:title=""/>
          </v:shape>
        </w:pict>
      </w:r>
      <w:hyperlink w:anchor="Копалки_для_картофеля_и_лука" w:history="1">
        <w:bookmarkStart w:id="52" w:name="_Toc341951122"/>
        <w:bookmarkStart w:id="53" w:name="_Toc403399312"/>
        <w:r w:rsidRPr="00D75BB6">
          <w:rPr>
            <w:rFonts w:ascii="Times New Roman" w:hAnsi="Times New Roman" w:cs="Times New Roman"/>
            <w:sz w:val="28"/>
            <w:szCs w:val="28"/>
          </w:rPr>
          <w:t>Копалки для картофеля и лука</w:t>
        </w:r>
        <w:bookmarkEnd w:id="52"/>
        <w:bookmarkEnd w:id="53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Krukowiak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781" w:type="dxa"/>
        <w:tblInd w:w="-106" w:type="dxa"/>
        <w:tblLayout w:type="fixed"/>
        <w:tblLook w:val="00A0"/>
      </w:tblPr>
      <w:tblGrid>
        <w:gridCol w:w="567"/>
        <w:gridCol w:w="7797"/>
        <w:gridCol w:w="1417"/>
      </w:tblGrid>
      <w:tr w:rsidR="00E75948" w:rsidRPr="00D75BB6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Подборочный комбайн с гидравликой для лука Z-437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Подборочный комбайн с гидравликой для картофеля Z-437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Картофелекопалка двурядная Z-653 1,3 метра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Картофелекопалка двурядная Z-653 1,5 метра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Картофелекопалка  однорядная Z-653/2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Копалка для молодого картофеля RYRUS II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11 950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Поворотное дышло  зацепа  RYRUS 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Гидравлически поворотное дышло  зацепа  RYRUS 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Копалка для молодого картофеля MINI RYRUS (привод от гидравлики)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молодого картофеля MINI RYRUS (привод от ВОМ)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молодого картофеля MINI RYRUS (смешанный привод)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1,2 м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4 310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 1,5 м 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Лемех для картофеля 1,2 и 1,5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1,8 м 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1,2 м с квадратом 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5 440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1,5 м с квадратом 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 1,8 м с квадратом  Z-653/1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7 360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1,2 м с квадратом  Z-653/1 Profi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8 990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1,5 м с квадратом  Z-653/1 Profi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9 310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Копалка для лука  1,8 м с квадратом  Z-653/1 Profi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9 730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Обрезная очищающая машина для лука, двухножевая М-650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Обрезная машина  8-ми вальцевая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3 420</w:t>
            </w:r>
          </w:p>
        </w:tc>
      </w:tr>
      <w:tr w:rsidR="00E75948" w:rsidRPr="00D75BB6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Обрезная машина 12-ти вальцевая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3 920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Обрезчик ботвы лука 1,2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6 220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Обрезчик ботвы лука 1,5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6 810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Обрезчик ботвы лука 1,8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7 450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Сажалка лука 4-х рядная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3 430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Сажалка лука 5-ти рядная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Сажалка лука 6-ти рядная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4 190</w:t>
            </w:r>
          </w:p>
        </w:tc>
      </w:tr>
      <w:tr w:rsidR="00E75948" w:rsidRPr="00D75BB6">
        <w:trPr>
          <w:trHeight w:hRule="exact"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Сажалка лука 7-ми рядная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4 780</w:t>
            </w:r>
          </w:p>
        </w:tc>
      </w:tr>
    </w:tbl>
    <w:p w:rsidR="00E75948" w:rsidRPr="00FC21A7" w:rsidRDefault="00E75948" w:rsidP="00FC21A7">
      <w:pPr>
        <w:ind w:left="7080" w:firstLine="708"/>
        <w:rPr>
          <w:sz w:val="20"/>
          <w:szCs w:val="20"/>
        </w:rPr>
      </w:pPr>
      <w:bookmarkStart w:id="54" w:name="_Toc391628697"/>
      <w:bookmarkStart w:id="55" w:name="_Toc391629190"/>
      <w:r w:rsidRPr="00D75BB6">
        <w:rPr>
          <w:lang w:val="en-US"/>
        </w:rPr>
        <w:br w:type="page"/>
      </w:r>
      <w:r>
        <w:rPr>
          <w:noProof/>
        </w:rPr>
        <w:pict>
          <v:shape id="_x0000_s1076" type="#_x0000_t75" href="http://www.samasz.ru/" style="position:absolute;left:0;text-align:left;margin-left:381.95pt;margin-top:18.5pt;width:121.5pt;height:34.5pt;z-index:-251658240;visibility:visible" o:button="t">
            <v:fill o:detectmouseclick="t"/>
            <v:imagedata r:id="rId56" o:title=""/>
          </v:shape>
        </w:pict>
      </w:r>
      <w:hyperlink w:anchor="Оглавление" w:history="1">
        <w:r w:rsidRPr="00FC21A7">
          <w:rPr>
            <w:rStyle w:val="Hyperlink"/>
            <w:b/>
            <w:bCs/>
            <w:sz w:val="20"/>
            <w:szCs w:val="20"/>
          </w:rPr>
          <w:t>Возврат к оглавлению</w:t>
        </w:r>
      </w:hyperlink>
    </w:p>
    <w:bookmarkEnd w:id="54"/>
    <w:bookmarkEnd w:id="55"/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 w:rsidRPr="00D75BB6">
        <w:rPr>
          <w:rFonts w:ascii="Times New Roman" w:hAnsi="Times New Roman" w:cs="Times New Roman"/>
        </w:rPr>
        <w:fldChar w:fldCharType="begin"/>
      </w:r>
      <w:r w:rsidRPr="00D75BB6">
        <w:rPr>
          <w:rFonts w:ascii="Times New Roman" w:hAnsi="Times New Roman" w:cs="Times New Roman"/>
        </w:rPr>
        <w:instrText>HYPERLINK \l "Сортировки_картофеля_и_лука"</w:instrText>
      </w:r>
      <w:r w:rsidRPr="00D60BA1">
        <w:rPr>
          <w:rFonts w:ascii="Times New Roman" w:hAnsi="Times New Roman" w:cs="Times New Roman"/>
        </w:rPr>
      </w:r>
      <w:r w:rsidRPr="00D75BB6">
        <w:rPr>
          <w:rFonts w:ascii="Times New Roman" w:hAnsi="Times New Roman" w:cs="Times New Roman"/>
        </w:rPr>
        <w:fldChar w:fldCharType="separate"/>
      </w:r>
      <w:bookmarkStart w:id="56" w:name="_Toc403399313"/>
      <w:bookmarkStart w:id="57" w:name="_Toc341951124"/>
      <w:r w:rsidRPr="00D75BB6">
        <w:rPr>
          <w:rFonts w:ascii="Times New Roman" w:hAnsi="Times New Roman" w:cs="Times New Roman"/>
          <w:sz w:val="28"/>
          <w:szCs w:val="28"/>
        </w:rPr>
        <w:t>Сортировки картофеля и лука</w:t>
      </w:r>
      <w:bookmarkEnd w:id="56"/>
      <w:bookmarkEnd w:id="57"/>
      <w:r w:rsidRPr="00D75BB6">
        <w:rPr>
          <w:rFonts w:ascii="Times New Roman" w:hAnsi="Times New Roman" w:cs="Times New Roman"/>
        </w:rPr>
        <w:fldChar w:fldCharType="end"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Remprodex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67" w:type="dxa"/>
        <w:tblInd w:w="-106" w:type="dxa"/>
        <w:tblLook w:val="00A0"/>
      </w:tblPr>
      <w:tblGrid>
        <w:gridCol w:w="445"/>
        <w:gridCol w:w="7805"/>
        <w:gridCol w:w="1417"/>
      </w:tblGrid>
      <w:tr w:rsidR="00E75948" w:rsidRPr="00D75BB6">
        <w:trPr>
          <w:trHeight w:val="3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Сортировки картофеля и лука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М-616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М-900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М-900 с мешконаполнителями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11 940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Сортировочный комплекс 12-14 TON без сит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45 620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Сортировочный комплекс 20-25 TON без сит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53 310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F95733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28х28--2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35х35 -2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40х40 -2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45х45 -2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50х50 -2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55х55 -2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60х60 -2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65х65 -2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70х70 -2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75х75 -2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сито 80х80 -2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F5F9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03DC5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144/4S без сит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10 900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03DC5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165/4S без сит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12 900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B03DC5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Сортировка 220/5S без сит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19 000</w:t>
            </w:r>
          </w:p>
        </w:tc>
      </w:tr>
      <w:tr w:rsidR="00E75948" w:rsidRPr="00D75BB6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rPr>
                <w:b/>
                <w:bCs/>
                <w:i/>
                <w:iCs/>
              </w:rPr>
              <w:t>Весоупаковщики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Весоупаковщик RW-25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8 310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Весоупаковщик RW-50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4 760</w:t>
            </w:r>
          </w:p>
        </w:tc>
      </w:tr>
      <w:tr w:rsidR="00E75948" w:rsidRPr="00D75BB6">
        <w:trPr>
          <w:trHeight w:hRule="exact" w:val="3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Селекционные столы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Селекционный стол R-200/85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Селекционный стол R-250/85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Селекционный стол R-250/110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Селекционный стол R-250/110 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5 580</w:t>
            </w:r>
          </w:p>
        </w:tc>
      </w:tr>
      <w:tr w:rsidR="00E75948" w:rsidRPr="00D75BB6">
        <w:trPr>
          <w:trHeight w:hRule="exact" w:val="34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Щеточные очистители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jc w:val="right"/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RBM 5510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RBM 11010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RBM 5514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RBM 11014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Опрокидыватель RKG-1000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Поворотные платформы RDG 180-407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Поворотные платформы RDG 180-508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Поворотные платформы RDG 180-407 для фронтального тракторного погрузчика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Поворотные платформы RDG 180-508 FL для фронтального тракторного погрузчика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оборот вправо ( в стандарте влево от кресла оператора)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боковое плечо, складывающимся механически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jc w:val="right"/>
            </w:pP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AC59AD">
            <w:pPr>
              <w:pStyle w:val="NoSpacing"/>
              <w:jc w:val="left"/>
            </w:pPr>
            <w:r w:rsidRPr="00D75BB6">
              <w:t xml:space="preserve">дополнительное четвертое </w:t>
            </w:r>
            <w:r>
              <w:t>верхнее</w:t>
            </w:r>
            <w:r w:rsidRPr="00D75BB6">
              <w:t xml:space="preserve"> плечо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</w:tr>
    </w:tbl>
    <w:p w:rsidR="00E75948" w:rsidRPr="00D75BB6" w:rsidRDefault="00E75948" w:rsidP="009C554A">
      <w:pPr>
        <w:pStyle w:val="ListParagraph"/>
        <w:ind w:left="36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Рисунок 50" o:spid="_x0000_s1077" type="#_x0000_t75" href="http://www.samasz.ru/" style="position:absolute;left:0;text-align:left;margin-left:401.45pt;margin-top:.05pt;width:94.5pt;height:26.25pt;z-index:-251632640;visibility:visible" o:button="t">
            <v:fill o:detectmouseclick="t"/>
            <v:imagedata r:id="rId57" o:title=""/>
          </v:shape>
        </w:pict>
      </w: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KMK</w:t>
      </w:r>
      <w:r w:rsidRPr="00D75BB6">
        <w:rPr>
          <w:b/>
          <w:bCs/>
          <w:sz w:val="24"/>
          <w:szCs w:val="24"/>
        </w:rPr>
        <w:t xml:space="preserve"> 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67" w:type="dxa"/>
        <w:tblInd w:w="-106" w:type="dxa"/>
        <w:tblLook w:val="00A0"/>
      </w:tblPr>
      <w:tblGrid>
        <w:gridCol w:w="445"/>
        <w:gridCol w:w="7805"/>
        <w:gridCol w:w="1417"/>
      </w:tblGrid>
      <w:tr w:rsidR="00E75948" w:rsidRPr="00D75BB6">
        <w:trPr>
          <w:trHeight w:hRule="exact" w:val="348"/>
        </w:trPr>
        <w:tc>
          <w:tcPr>
            <w:tcW w:w="4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E75948" w:rsidRPr="00D75BB6" w:rsidRDefault="00E75948" w:rsidP="00DA5BB9">
            <w:r w:rsidRPr="00D75BB6">
              <w:t>№</w:t>
            </w:r>
          </w:p>
        </w:tc>
        <w:tc>
          <w:tcPr>
            <w:tcW w:w="78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E75948" w:rsidRPr="00D75BB6" w:rsidRDefault="00E75948" w:rsidP="00DA5BB9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75948" w:rsidRPr="00D75BB6" w:rsidRDefault="00E75948" w:rsidP="00DA5BB9">
            <w:r w:rsidRPr="00D75BB6">
              <w:t>Цена, €</w:t>
            </w:r>
          </w:p>
        </w:tc>
      </w:tr>
      <w:tr w:rsidR="00E75948" w:rsidRPr="00D75BB6">
        <w:trPr>
          <w:trHeight w:hRule="exact" w:val="2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</w:pPr>
            <w:r w:rsidRPr="00D75BB6"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Весоупаковщики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Весоупаковщик WP-30 Эко 1 лента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конструкция из нержавеющей стали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Весоупаковщик WR-30 Классик 2 ленты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8 820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конструкция из нержавеющей стали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270E50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Опции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ленточный транспортер для ручной прошивочной машины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3 170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штатив для ручной прошивочной машины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ручная прошивочная машина Yao Han F 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ручная прошивочная машина Fishbein 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2 430</w:t>
            </w:r>
          </w:p>
        </w:tc>
      </w:tr>
      <w:tr w:rsidR="00E75948" w:rsidRPr="00D75BB6">
        <w:trPr>
          <w:trHeight w:val="162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</w:pPr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Машина для упаковки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Ěŕřčíŕ äë˙ óďŕęîâęč â ńĺň÷ŕňűĺ ěĺřęč R1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12 090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Ěŕřčíŕ äë˙ óďŕęîâęč â ńĺň÷ŕňűĺ ěĺřęč R2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18 500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Ěŕřčíŕ äë˙ óďŕęîâęč â ńĺň÷ŕňűĺ ěĺřęč R3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24 490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ęîíńňđóęöč˙ čç íĺđćŕâĺţůĺé ńňŕëč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Ěŕřčíŕ äë˙ óďŕęîâęč â ďîëčýňčëĺíîâűĺ ěĺřęč ń đîëčęîě  F2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19 330</w:t>
            </w:r>
          </w:p>
        </w:tc>
      </w:tr>
      <w:tr w:rsidR="00E75948" w:rsidRPr="00D75BB6">
        <w:trPr>
          <w:trHeight w:val="311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</w:pPr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Взвешивающие машины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Âçâĺřčâŕţůŕ˙ ěŕřčíŕ WK-09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40 880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âîçěîćíîńňü âńňđŕčâŕíč˙ 3-ő óďŕęîâî÷íűő ěŕřčí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çŕăđóçî÷íűé ňđŕíńďîđňĺđ - řčđčíŕ  80 ńě.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áóôĺđíŕ˙ ĺěęîńňü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ęîíńňđóęöč˙ čç íĺđćŕâĺţůĺé ńňŕëč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Âçâĺřčâŕţůŕ˙ ěŕřčíŕ WK-12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49 660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âîçěîćíîńňü âńňđŕčâŕíč˙ 3-ő óďŕęîâî÷íűő ěŕřčí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çŕăđóçî÷íűé ňđŕíńďîđňĺđ - řčđčíŕ  80 ńě.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áóôĺđíŕ˙ ĺěęîńňü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ęîíńňđóęöč˙ čç íĺđćŕâĺţůĺé ńňŕëč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6 070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Âçâĺřčâŕţůŕ˙ ěŕřčíŕ WK-09 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36 950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âîçěîćíîńňü âńňđŕčâŕíč˙ 3-ő óďŕęîâî÷íűő ěŕřčí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çŕăđóçî÷íűé ňđŕíńďîđňĺđ - řčđčíŕ  80 ńě.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áóôĺđíŕ˙ ĺěęîńňü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ęîíńňđóęöč˙ čç íĺđćŕâĺţůĺé ńňŕëč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4 450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Âçâĺřčâŕţůŕ˙ ěŕřčíŕ WK-12 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44 200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âîçěîćíîńňü âńňđŕčâŕíč˙ 3-ő óďŕęîâî÷íűő ěŕřčí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çŕăđóçî÷íűé ňđŕíńďîđňĺđ - řčđčíŕ  80 ńě.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áóôĺđíŕ˙ ĺěęîńňü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ęîíńňđóęöč˙ čç íĺđćŕâĺţůĺé ńňŕëč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5 260</w:t>
            </w:r>
          </w:p>
        </w:tc>
      </w:tr>
      <w:tr w:rsidR="00E75948" w:rsidRPr="00D75BB6">
        <w:trPr>
          <w:trHeight w:val="1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</w:pPr>
            <w:r w:rsidRPr="00D75BB6">
              <w:t> 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Упаковка в мешки БИГ-БЕГ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Ŕâňîěŕňč÷ĺńęčé äîçŕňîđ äë˙ ôŕńîâęč â áčă-áýă NB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5 420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Âçâĺřčâŕţůŕ˙ ěŕřčíŕ äë˙ NB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Çŕăđóçî÷íűé ňđŕíńďîđňĺđ äë˙ NB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4 680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Ďîďĺđĺ÷íűé ëĺíňî÷íűé ňđŕíńďîđňĺđ äë˙ NB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1 780</w:t>
            </w:r>
          </w:p>
        </w:tc>
      </w:tr>
      <w:tr w:rsidR="00E75948" w:rsidRPr="00D75BB6">
        <w:trPr>
          <w:trHeight w:val="12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jc w:val="center"/>
            </w:pPr>
            <w:r w:rsidRPr="00D75BB6">
              <w:t> 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Наполнитель для деревянных ящиков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A5BB9">
            <w:pPr>
              <w:pStyle w:val="NoSpacing"/>
              <w:rPr>
                <w:sz w:val="24"/>
                <w:szCs w:val="24"/>
              </w:rPr>
            </w:pPr>
            <w:r w:rsidRPr="00D75BB6">
              <w:rPr>
                <w:sz w:val="24"/>
                <w:szCs w:val="24"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Наполнитель для деревянных ящиков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A5BB9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взвешивающая машина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 w:rsidP="00DA5BB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2 130</w:t>
            </w:r>
          </w:p>
        </w:tc>
      </w:tr>
    </w:tbl>
    <w:p w:rsidR="00E75948" w:rsidRDefault="00E75948" w:rsidP="006249F7">
      <w:pPr>
        <w:pStyle w:val="ListParagraph"/>
        <w:ind w:left="7338" w:firstLine="450"/>
      </w:pPr>
    </w:p>
    <w:p w:rsidR="00E75948" w:rsidRDefault="00E75948" w:rsidP="006249F7">
      <w:pPr>
        <w:pStyle w:val="ListParagraph"/>
        <w:ind w:left="7338" w:firstLine="450"/>
      </w:pPr>
    </w:p>
    <w:p w:rsidR="00E75948" w:rsidRPr="00D75BB6" w:rsidRDefault="00E75948" w:rsidP="006249F7">
      <w:pPr>
        <w:pStyle w:val="ListParagraph"/>
        <w:ind w:left="7338" w:firstLine="450"/>
      </w:pPr>
      <w:r>
        <w:rPr>
          <w:noProof/>
        </w:rPr>
        <w:pict>
          <v:shape id="_x0000_s1078" type="#_x0000_t75" href="http://www.samasz.ru/" style="position:absolute;left:0;text-align:left;margin-left:375.95pt;margin-top:20.75pt;width:121.5pt;height:34.5pt;z-index:-251657216;visibility:visible" o:button="t">
            <v:fill o:detectmouseclick="t"/>
            <v:imagedata r:id="rId56" o:title=""/>
          </v:shape>
        </w:pict>
      </w: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Приемные_бункеры_и_транспортеры" w:history="1">
        <w:bookmarkStart w:id="58" w:name="_Toc341951125"/>
        <w:bookmarkStart w:id="59" w:name="_Toc403399314"/>
        <w:r w:rsidRPr="00D75BB6">
          <w:rPr>
            <w:rFonts w:ascii="Times New Roman" w:hAnsi="Times New Roman" w:cs="Times New Roman"/>
            <w:sz w:val="28"/>
            <w:szCs w:val="28"/>
          </w:rPr>
          <w:t>Приемные бункеры и транспортеры</w:t>
        </w:r>
        <w:bookmarkEnd w:id="58"/>
        <w:bookmarkEnd w:id="59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Remprodex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79" w:type="dxa"/>
        <w:tblInd w:w="-106" w:type="dxa"/>
        <w:tblLook w:val="00A0"/>
      </w:tblPr>
      <w:tblGrid>
        <w:gridCol w:w="456"/>
        <w:gridCol w:w="7806"/>
        <w:gridCol w:w="1417"/>
      </w:tblGrid>
      <w:tr w:rsidR="00E75948" w:rsidRPr="00D75BB6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val="315"/>
        </w:trPr>
        <w:tc>
          <w:tcPr>
            <w:tcW w:w="9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Приемные бункеры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 -4080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9 400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Rx-45120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10 850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Rx-4080S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11 070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Rx-45120S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12 310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Rx-4080 SP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13 980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Rx-5120 SP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16 260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Rx-4580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10 340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Rx-5580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10 940</w:t>
            </w:r>
          </w:p>
        </w:tc>
      </w:tr>
      <w:tr w:rsidR="00E75948" w:rsidRPr="00D75BB6">
        <w:trPr>
          <w:trHeight w:val="315"/>
        </w:trPr>
        <w:tc>
          <w:tcPr>
            <w:tcW w:w="9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Конвейеры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2404 L- 2,4 m. Ширина 400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R2404К L- 2,4 m. Ширина 400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3 250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2905 L- 2,9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3 370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2905К L- 2,9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4 250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4005 L- 4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4005K L- 4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5 130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6500 L- 6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8 870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6650 L-6 m. Ширина 650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9 270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8500 L- 8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11 040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8650 L-8 m. Ширина 650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11 520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10500 L- 10 m. Ширина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12 630</w:t>
            </w:r>
          </w:p>
        </w:tc>
      </w:tr>
      <w:tr w:rsidR="00E75948" w:rsidRPr="00D75BB6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lang w:val="en-US"/>
              </w:rPr>
            </w:pPr>
            <w:r w:rsidRPr="00D75BB6">
              <w:rPr>
                <w:lang w:val="en-US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Конвейер  R 10650 L-10 m. Ширина 650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13 270</w:t>
            </w:r>
          </w:p>
        </w:tc>
      </w:tr>
    </w:tbl>
    <w:p w:rsidR="00E75948" w:rsidRPr="00D75BB6" w:rsidRDefault="00E75948" w:rsidP="009C554A">
      <w:pPr>
        <w:pStyle w:val="ListParagraph"/>
        <w:ind w:left="360"/>
      </w:pPr>
    </w:p>
    <w:p w:rsidR="00E75948" w:rsidRPr="00D75BB6" w:rsidRDefault="00E75948" w:rsidP="009C554A">
      <w:pPr>
        <w:pStyle w:val="ListParagraph"/>
        <w:ind w:left="360"/>
      </w:pPr>
      <w:r w:rsidRPr="00F90E64">
        <w:rPr>
          <w:noProof/>
        </w:rPr>
        <w:pict>
          <v:shape id="_x0000_i1039" type="#_x0000_t75" style="width:174pt;height:96.75pt;visibility:visible">
            <v:imagedata r:id="rId58" o:title=""/>
          </v:shape>
        </w:pict>
      </w:r>
      <w:r w:rsidRPr="00D75BB6">
        <w:rPr>
          <w:noProof/>
        </w:rPr>
        <w:t xml:space="preserve">                 </w:t>
      </w:r>
      <w:r w:rsidRPr="00F90E64">
        <w:rPr>
          <w:noProof/>
        </w:rPr>
        <w:pict>
          <v:shape id="Рисунок 2" o:spid="_x0000_i1040" type="#_x0000_t75" style="width:203.25pt;height:152.25pt;visibility:visible">
            <v:imagedata r:id="rId59" o:title=""/>
          </v:shape>
        </w:pict>
      </w:r>
    </w:p>
    <w:p w:rsidR="00E75948" w:rsidRDefault="00E75948" w:rsidP="009C554A">
      <w:pPr>
        <w:ind w:left="7080" w:firstLine="708"/>
      </w:pPr>
    </w:p>
    <w:p w:rsidR="00E75948" w:rsidRPr="00D75BB6" w:rsidRDefault="00E75948" w:rsidP="009C554A">
      <w:pPr>
        <w:ind w:left="7080" w:firstLine="708"/>
      </w:pPr>
    </w:p>
    <w:p w:rsidR="00E75948" w:rsidRPr="00D75BB6" w:rsidRDefault="00E75948">
      <w:pPr>
        <w:rPr>
          <w:b/>
          <w:bCs/>
          <w:sz w:val="20"/>
          <w:szCs w:val="20"/>
        </w:rPr>
      </w:pPr>
      <w:r w:rsidRPr="00D75BB6">
        <w:rPr>
          <w:b/>
          <w:bCs/>
        </w:rPr>
        <w:br w:type="page"/>
      </w:r>
    </w:p>
    <w:p w:rsidR="00E75948" w:rsidRPr="00D75BB6" w:rsidRDefault="00E75948" w:rsidP="00860975">
      <w:pPr>
        <w:pStyle w:val="ListParagraph"/>
        <w:ind w:left="7338" w:firstLine="450"/>
      </w:pPr>
      <w:hyperlink w:anchor="Оглавление" w:history="1">
        <w:r w:rsidRPr="00D75BB6">
          <w:rPr>
            <w:rStyle w:val="Hyperlink"/>
            <w:b/>
            <w:bCs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79" type="#_x0000_t75" href="http://www.samasz.ru/" style="position:absolute;left:0;text-align:left;margin-left:381.95pt;margin-top:.45pt;width:115.1pt;height:32.7pt;z-index:-251656192;visibility:visible" o:button="t">
            <v:fill o:detectmouseclick="t"/>
            <v:imagedata r:id="rId56" o:title=""/>
          </v:shape>
        </w:pict>
      </w:r>
      <w:r w:rsidRPr="00D75BB6">
        <w:rPr>
          <w:rFonts w:ascii="Times New Roman" w:hAnsi="Times New Roman" w:cs="Times New Roman"/>
        </w:rPr>
        <w:t xml:space="preserve"> </w:t>
      </w:r>
      <w:hyperlink w:anchor="Гребнеобразователи" w:history="1">
        <w:bookmarkStart w:id="60" w:name="_Toc341951126"/>
        <w:bookmarkStart w:id="61" w:name="_Toc403399315"/>
        <w:r w:rsidRPr="00D75BB6">
          <w:rPr>
            <w:rFonts w:ascii="Times New Roman" w:hAnsi="Times New Roman" w:cs="Times New Roman"/>
            <w:sz w:val="28"/>
            <w:szCs w:val="28"/>
          </w:rPr>
          <w:t>Гребнеобразователи</w:t>
        </w:r>
        <w:bookmarkEnd w:id="60"/>
        <w:bookmarkEnd w:id="61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Remprodex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77" w:type="dxa"/>
        <w:tblInd w:w="-106" w:type="dxa"/>
        <w:tblLook w:val="00A0"/>
      </w:tblPr>
      <w:tblGrid>
        <w:gridCol w:w="445"/>
        <w:gridCol w:w="7815"/>
        <w:gridCol w:w="1417"/>
      </w:tblGrid>
      <w:tr w:rsidR="00E75948" w:rsidRPr="00D75BB6">
        <w:trPr>
          <w:trHeight w:hRule="exact" w:val="39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ind w:left="-166" w:firstLine="58"/>
              <w:jc w:val="center"/>
            </w:pPr>
            <w:r w:rsidRPr="00D75BB6">
              <w:t>Цена, €</w:t>
            </w:r>
          </w:p>
          <w:p w:rsidR="00E75948" w:rsidRPr="00D75BB6" w:rsidRDefault="00E75948" w:rsidP="00D71DAD">
            <w:pPr>
              <w:ind w:left="-166" w:firstLine="58"/>
              <w:jc w:val="center"/>
            </w:pP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2R 70-75 см.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2R 75-90 см.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2RN -75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2RN -90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4R 70-75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4R 75-90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4RN -75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Гребнеообразователь UFO 4RN -90 см.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5 020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  <w:lang w:val="en-US"/>
        </w:rPr>
      </w:pPr>
      <w:r>
        <w:rPr>
          <w:noProof/>
        </w:rPr>
        <w:pict>
          <v:shape id="Рисунок 43" o:spid="_x0000_s1080" type="#_x0000_t75" href="http://www.samasz.ru/" style="position:absolute;left:0;text-align:left;margin-left:388.7pt;margin-top:4.2pt;width:101.25pt;height:34.5pt;z-index:-251642880;visibility:visible;mso-position-horizontal-relative:text;mso-position-vertical-relative:text" o:button="t">
            <v:fill o:detectmouseclick="t"/>
            <v:imagedata r:id="rId55" o:title=""/>
          </v:shape>
        </w:pict>
      </w:r>
      <w:r w:rsidRPr="00D75BB6">
        <w:rPr>
          <w:b/>
          <w:bCs/>
          <w:sz w:val="24"/>
          <w:szCs w:val="24"/>
        </w:rPr>
        <w:t>Техника производства Weremczuk</w:t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  <w:lang w:val="en-US"/>
        </w:rPr>
      </w:pPr>
    </w:p>
    <w:tbl>
      <w:tblPr>
        <w:tblW w:w="9677" w:type="dxa"/>
        <w:tblInd w:w="-106" w:type="dxa"/>
        <w:tblLook w:val="00A0"/>
      </w:tblPr>
      <w:tblGrid>
        <w:gridCol w:w="445"/>
        <w:gridCol w:w="7815"/>
        <w:gridCol w:w="1417"/>
      </w:tblGrid>
      <w:tr w:rsidR="00E75948" w:rsidRPr="00D75BB6">
        <w:trPr>
          <w:trHeight w:val="33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ind w:left="-166" w:firstLine="58"/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Грядообразователи MR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MR-2 (67,5 см)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MR-4 (67,5 см или 75 см)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механические маркеры рядов для MR-4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</w:tr>
      <w:tr w:rsidR="00E75948" w:rsidRPr="00D75BB6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Активные грядообразователи с фрезой AUR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AUR-2 (2 гребня 67,5 или 75)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AUR-2 (1 гряда 90 или 105)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AUR-3 (3 гребня 67,5 или 75)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16 190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AUR-4 (4 гребня 67,5 или 75)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AUR-4 (2 гряды 90 или 105)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набор для самостоятельной замены гряда/гребень AUR-2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набор для самостоятельной замены гряда/гребень AUR-4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механический привод формирующего вала для AUR-2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управление скоростью оборотов формирующего вала из кабины трактора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E75948" w:rsidRPr="00D75BB6">
        <w:trPr>
          <w:trHeight w:val="270"/>
        </w:trPr>
        <w:tc>
          <w:tcPr>
            <w:tcW w:w="96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Фреза AUR без гребнеобразователя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Фреза AUR без гребнеобразователя 100 см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Фреза AUR без гребнеобразователя 135 см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Фреза AUR без гребнеобразователя 150 см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8 110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bookmarkStart w:id="62" w:name="_Toc403399316"/>
      <w:r w:rsidRPr="00D75BB6">
        <w:rPr>
          <w:rFonts w:ascii="Times New Roman" w:hAnsi="Times New Roman" w:cs="Times New Roman"/>
          <w:sz w:val="28"/>
          <w:szCs w:val="28"/>
        </w:rPr>
        <w:t>Мойка и сушка овощей</w:t>
      </w:r>
      <w:bookmarkEnd w:id="62"/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Sfamasz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77" w:type="dxa"/>
        <w:tblInd w:w="-106" w:type="dxa"/>
        <w:tblLook w:val="00A0"/>
      </w:tblPr>
      <w:tblGrid>
        <w:gridCol w:w="445"/>
        <w:gridCol w:w="7815"/>
        <w:gridCol w:w="1417"/>
      </w:tblGrid>
      <w:tr w:rsidR="00E75948" w:rsidRPr="00D75BB6">
        <w:trPr>
          <w:trHeight w:val="39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ind w:left="-166" w:firstLine="58"/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Мойка M60/100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5 700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Мойка M80/150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7 100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Мойка M80/200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8 000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Мойка M100/300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12 800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Сушка для картофеля OR-1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8 200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Сушка для картофеля OR-2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8 900</w:t>
            </w:r>
          </w:p>
        </w:tc>
      </w:tr>
      <w:tr w:rsidR="00E75948" w:rsidRPr="00D75BB6">
        <w:trPr>
          <w:trHeight w:hRule="exact"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Сушка для картофеля OR-3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9 600</w:t>
            </w:r>
          </w:p>
        </w:tc>
      </w:tr>
    </w:tbl>
    <w:p w:rsidR="00E75948" w:rsidRPr="00D75BB6" w:rsidRDefault="00E75948" w:rsidP="00D96856">
      <w:pPr>
        <w:pStyle w:val="Heading1"/>
        <w:keepLines/>
        <w:spacing w:before="100" w:beforeAutospacing="1" w:after="100" w:afterAutospacing="1" w:line="240" w:lineRule="atLeast"/>
        <w:ind w:left="7788" w:firstLine="282"/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</w:pPr>
      <w:hyperlink w:anchor="Оглавление" w:history="1">
        <w:bookmarkStart w:id="63" w:name="_Toc403399317"/>
        <w:r w:rsidRPr="00D75BB6">
          <w:rPr>
            <w:rStyle w:val="Hyperlink"/>
            <w:rFonts w:ascii="Times New Roman" w:hAnsi="Times New Roman" w:cs="Times New Roman"/>
            <w:sz w:val="20"/>
            <w:szCs w:val="20"/>
          </w:rPr>
          <w:t>Возврат к оглавлению</w:t>
        </w:r>
        <w:bookmarkEnd w:id="63"/>
      </w:hyperlink>
    </w:p>
    <w:p w:rsidR="00E75948" w:rsidRPr="00D75BB6" w:rsidRDefault="00E75948" w:rsidP="004676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4" o:spid="_x0000_s1081" type="#_x0000_t75" href="http://www.samasz.ru/" style="position:absolute;left:0;text-align:left;margin-left:405.2pt;margin-top:4.25pt;width:95.25pt;height:32.25pt;z-index:-251641856;visibility:visible" o:button="t">
            <v:fill o:detectmouseclick="t"/>
            <v:imagedata r:id="rId60" o:title=""/>
          </v:shape>
        </w:pict>
      </w:r>
      <w:hyperlink w:anchor="Техника_для_моркови" w:history="1">
        <w:bookmarkStart w:id="64" w:name="_Toc341951127"/>
        <w:bookmarkStart w:id="65" w:name="_Toc403399318"/>
        <w:r w:rsidRPr="00D75BB6">
          <w:rPr>
            <w:rFonts w:ascii="Times New Roman" w:hAnsi="Times New Roman" w:cs="Times New Roman"/>
          </w:rPr>
          <w:t>Техника для моркови</w:t>
        </w:r>
        <w:bookmarkEnd w:id="64"/>
        <w:bookmarkEnd w:id="65"/>
      </w:hyperlink>
    </w:p>
    <w:p w:rsidR="00E75948" w:rsidRPr="00D75BB6" w:rsidRDefault="00E75948" w:rsidP="009C554A">
      <w:pPr>
        <w:ind w:left="567"/>
        <w:jc w:val="both"/>
        <w:rPr>
          <w:sz w:val="20"/>
          <w:szCs w:val="20"/>
        </w:rPr>
      </w:pPr>
      <w:r w:rsidRPr="00D75BB6">
        <w:rPr>
          <w:b/>
          <w:bCs/>
        </w:rPr>
        <w:t>Техника производства Weremczuk</w:t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  <w:r w:rsidRPr="00D75BB6">
        <w:rPr>
          <w:b/>
          <w:bCs/>
        </w:rPr>
        <w:tab/>
      </w:r>
    </w:p>
    <w:tbl>
      <w:tblPr>
        <w:tblW w:w="9668" w:type="dxa"/>
        <w:tblInd w:w="-106" w:type="dxa"/>
        <w:tblLook w:val="00A0"/>
      </w:tblPr>
      <w:tblGrid>
        <w:gridCol w:w="445"/>
        <w:gridCol w:w="7806"/>
        <w:gridCol w:w="1417"/>
      </w:tblGrid>
      <w:tr w:rsidR="00E75948" w:rsidRPr="00D75BB6">
        <w:trPr>
          <w:trHeight w:val="1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Комбайн для уборки моркови 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Alina Supernova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33 890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Alina Eco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31 510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вращающийся подборщик ботвы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дочищающий транспортер очищающий морковь от остатков земли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второе направление для дочищающего транспортера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освещение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лемех для моркови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дополнительное управление транспортером с рабочей платформы (supernova)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обратное направление собирающих ремней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активный стряхиватель земли (только для ECO)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радиоуправление для транспортера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набор ремней для собирающего узла (supernova)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набор ремней для собирающего узла (eco)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</w:rPr>
              <w:t>1</w:t>
            </w:r>
            <w:r w:rsidRPr="00D75BB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ссыпная корзина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вращающийся стряхиватель земли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</w:tr>
      <w:tr w:rsidR="00E75948" w:rsidRPr="00D75BB6">
        <w:trPr>
          <w:trHeight w:val="270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Овощные сеялки MAX PNEUMATIC 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Секция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10 530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16 370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18 680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23 580</w:t>
            </w:r>
          </w:p>
        </w:tc>
      </w:tr>
      <w:tr w:rsidR="00E75948" w:rsidRPr="00D75BB6">
        <w:trPr>
          <w:trHeight w:hRule="exact" w:val="543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Дополнительное прикатывающее колесо (нержавеющая сталь или резиновый обод или перфорированное)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(петрушка)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(морковь)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(лук)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(свекла)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(редиска)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Диск (капуста)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E75948" w:rsidRPr="00D75BB6">
        <w:trPr>
          <w:trHeight w:hRule="exact" w:val="24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Увеличенный бак для семян 12,8 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</w:tbl>
    <w:p w:rsidR="00E75948" w:rsidRPr="00D75BB6" w:rsidRDefault="00E75948" w:rsidP="009C554A"/>
    <w:tbl>
      <w:tblPr>
        <w:tblW w:w="9639" w:type="dxa"/>
        <w:tblInd w:w="-106" w:type="dxa"/>
        <w:tblLook w:val="00A0"/>
      </w:tblPr>
      <w:tblGrid>
        <w:gridCol w:w="316"/>
        <w:gridCol w:w="7906"/>
        <w:gridCol w:w="1417"/>
      </w:tblGrid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Ботвосрезатель для моркови 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Ботвосрезатель 2-х рядный с измельчением ботвы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12 350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Ботвосрезатель 3-х рядный с измельчением ботвы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14 270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Измельчитель ботвы без пил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8 410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Ботвосрезатель 2-х рядный без измельчителя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5 530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Дополнительное оборудование: 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режущий узел с гидравликой на 1 ряд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Дополнительная режущая пила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Ремень для обрывания 1 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75948" w:rsidRPr="00D75BB6">
        <w:trPr>
          <w:trHeight w:val="255"/>
        </w:trPr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Комплект ремней для обрывания 80 шт.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</w:rPr>
      </w:pPr>
      <w:r>
        <w:rPr>
          <w:noProof/>
        </w:rPr>
        <w:pict>
          <v:shape id="_x0000_s1082" type="#_x0000_t75" href="http://www.pom.ru.com/" style="position:absolute;left:0;text-align:left;margin-left:429.2pt;margin-top:14.85pt;width:60.75pt;height:31.5pt;z-index:-251655168;visibility:visible;mso-position-horizontal-relative:text;mso-position-vertical-relative:text" o:button="t">
            <v:fill o:detectmouseclick="t"/>
            <v:imagedata r:id="rId61" o:title=""/>
          </v:shape>
        </w:pict>
      </w:r>
      <w:hyperlink w:anchor="Обработка_зерна" w:history="1">
        <w:bookmarkStart w:id="66" w:name="_Toc341951128"/>
        <w:bookmarkStart w:id="67" w:name="_Toc403399319"/>
        <w:r w:rsidRPr="00D75BB6">
          <w:rPr>
            <w:rFonts w:ascii="Times New Roman" w:hAnsi="Times New Roman" w:cs="Times New Roman"/>
          </w:rPr>
          <w:t>Обработка зерна</w:t>
        </w:r>
        <w:bookmarkEnd w:id="66"/>
        <w:bookmarkEnd w:id="67"/>
      </w:hyperlink>
    </w:p>
    <w:p w:rsidR="00E75948" w:rsidRPr="00D75BB6" w:rsidRDefault="00E75948" w:rsidP="002D46F9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hyperlink w:anchor="Зернотранспортеры" w:history="1">
        <w:bookmarkStart w:id="68" w:name="_Toc341951129"/>
        <w:bookmarkStart w:id="69" w:name="_Toc403399320"/>
        <w:r w:rsidRPr="00D75BB6">
          <w:rPr>
            <w:rFonts w:ascii="Times New Roman" w:hAnsi="Times New Roman" w:cs="Times New Roman"/>
            <w:sz w:val="28"/>
            <w:szCs w:val="28"/>
          </w:rPr>
          <w:t>Зернотранспортеры</w:t>
        </w:r>
        <w:bookmarkEnd w:id="68"/>
        <w:bookmarkEnd w:id="69"/>
      </w:hyperlink>
    </w:p>
    <w:p w:rsidR="00E75948" w:rsidRPr="00D75BB6" w:rsidRDefault="00E75948" w:rsidP="009C554A">
      <w:pPr>
        <w:pStyle w:val="ListParagraph"/>
        <w:spacing w:line="240" w:lineRule="auto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>Техника производства POM-Augustow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hyperlink w:anchor="Оглавление" w:history="1">
        <w:r w:rsidRPr="00D75BB6">
          <w:rPr>
            <w:rStyle w:val="Hyperlink"/>
          </w:rPr>
          <w:t>Возврат к оглавлению</w:t>
        </w:r>
      </w:hyperlink>
    </w:p>
    <w:tbl>
      <w:tblPr>
        <w:tblW w:w="9668" w:type="dxa"/>
        <w:tblInd w:w="-106" w:type="dxa"/>
        <w:tblLook w:val="00A0"/>
      </w:tblPr>
      <w:tblGrid>
        <w:gridCol w:w="445"/>
        <w:gridCol w:w="7806"/>
        <w:gridCol w:w="1417"/>
      </w:tblGrid>
      <w:tr w:rsidR="00E75948" w:rsidRPr="00D75BB6">
        <w:trPr>
          <w:trHeight w:val="46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7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589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  <w:shd w:val="clear" w:color="auto" w:fill="C6D9F1"/>
              </w:rPr>
              <w:t>Пневмотранспортеры всасывающе-нагнетательные с многоступенчатым вентилятором и эластическим полиуретановым шлангом</w:t>
            </w:r>
            <w:r w:rsidRPr="00D75BB6">
              <w:rPr>
                <w:b/>
                <w:bCs/>
                <w:i/>
                <w:iCs/>
              </w:rPr>
              <w:t xml:space="preserve"> 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Т-449 привод от ВОМ трактора (навесной)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7 700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Т-449/1 привод от ВОМ трактора (прицепной), высып склад.гидр.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8 120</w:t>
            </w:r>
          </w:p>
        </w:tc>
      </w:tr>
      <w:tr w:rsidR="00E75948" w:rsidRPr="00D75BB6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Т-449/2 привод от электродвигателя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9 260</w:t>
            </w:r>
          </w:p>
        </w:tc>
      </w:tr>
      <w:tr w:rsidR="00E75948" w:rsidRPr="00D75BB6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Т-450/1 привод от ВОМ трактора (навесной)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5 280</w:t>
            </w:r>
          </w:p>
        </w:tc>
      </w:tr>
      <w:tr w:rsidR="00E75948" w:rsidRPr="00D75BB6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Т-450 привод от электродвигателя 22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6 150</w:t>
            </w:r>
          </w:p>
        </w:tc>
      </w:tr>
      <w:tr w:rsidR="00E75948" w:rsidRPr="00D75BB6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Т-470  привод от ВОМ трактора (прицепной) до 38 т/час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9 690</w:t>
            </w:r>
          </w:p>
        </w:tc>
      </w:tr>
      <w:tr w:rsidR="00E75948" w:rsidRPr="00D75BB6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Т-480 привод от ВОМ трактора (прицепной) до 45 т/час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11 830</w:t>
            </w:r>
          </w:p>
        </w:tc>
      </w:tr>
      <w:tr w:rsidR="00E75948" w:rsidRPr="00D75BB6">
        <w:trPr>
          <w:trHeight w:val="630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Пневмотранспортеры всасывающе-нагнетательные с дозатором и эластическим шлангом ПВХ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07350C">
            <w:pPr>
              <w:pStyle w:val="NoSpacing"/>
            </w:pPr>
            <w:r w:rsidRPr="00D75BB6"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Т-207, мощность 7,5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2 210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07350C">
            <w:pPr>
              <w:pStyle w:val="NoSpacing"/>
            </w:pPr>
            <w:r w:rsidRPr="00D75BB6"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Т-207/1, мощность 11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3 200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07350C">
            <w:pPr>
              <w:pStyle w:val="NoSpacing"/>
            </w:pPr>
            <w:r w:rsidRPr="00D75BB6"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Т-207/2, мощность 15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3 370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07350C">
            <w:pPr>
              <w:pStyle w:val="NoSpacing"/>
            </w:pPr>
            <w:r w:rsidRPr="00D75BB6"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Т-207/3, мощность 7,5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2 990</w:t>
            </w:r>
          </w:p>
        </w:tc>
      </w:tr>
      <w:tr w:rsidR="00E75948" w:rsidRPr="00D75BB6">
        <w:trPr>
          <w:trHeight w:val="315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Дополнительное оборудование к пневмотранспортерам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Труба Ø 160 2 м. оцинкованная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48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Труба Ø 160 1 м. оцинкованная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Колено 90º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52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Колено 60º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46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Колено 45º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41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Колено 30º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29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Колено 15º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23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Соединяющий хомут ø 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19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Циклон успокоитель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108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Консоль нагнетательного трубопровода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439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Полиуретановый шланг 1м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90</w:t>
            </w:r>
          </w:p>
        </w:tc>
      </w:tr>
      <w:tr w:rsidR="00E75948" w:rsidRPr="00D75BB6">
        <w:trPr>
          <w:trHeight w:val="315"/>
        </w:trPr>
        <w:tc>
          <w:tcPr>
            <w:tcW w:w="96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Шнековые транспортеры с электроприводом Ø 200 мм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Т-447/1 (10,5 м)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5 390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Т-447/2 (12,5 м)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5 690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Т-447/3 (14,5 м)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6 300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Засыпной ковш для Т-447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430</w:t>
            </w:r>
          </w:p>
        </w:tc>
      </w:tr>
    </w:tbl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pPr>
        <w:rPr>
          <w:lang w:val="en-US"/>
        </w:rPr>
      </w:pPr>
    </w:p>
    <w:tbl>
      <w:tblPr>
        <w:tblW w:w="9663" w:type="dxa"/>
        <w:tblInd w:w="-106" w:type="dxa"/>
        <w:tblLook w:val="00A0"/>
      </w:tblPr>
      <w:tblGrid>
        <w:gridCol w:w="445"/>
        <w:gridCol w:w="7801"/>
        <w:gridCol w:w="1417"/>
      </w:tblGrid>
      <w:tr w:rsidR="00E75948" w:rsidRPr="00D75BB6">
        <w:trPr>
          <w:trHeight w:val="46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№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lang w:val="en-US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315"/>
        </w:trPr>
        <w:tc>
          <w:tcPr>
            <w:tcW w:w="96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Шнековые транспортеры с электроприводом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Т-206/2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Т-206/2 4 м без тележки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Т-206/2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Т-206/3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Т-206/3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Т-206/3 4 м без тележки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Т-206/3 4 м без тележки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Т-206/4 4 м с тележкой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1 320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Т-206/4 4 м с тележкой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1 410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Удлинительный сегмент 2 м Ø140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1 м Ø140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2 м Ø140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1 м Ø140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Удлинительный сегмент 2 м Ø100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1 м Ø100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2 м Ø100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Удлинительный сегмент 1 м Ø100 мм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Засыпной ковш Т-206/2 и Т-206/3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Эластичный высып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Вращаемый высып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Мешконаполнитель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Бортовой держатель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70</w:t>
            </w:r>
          </w:p>
        </w:tc>
      </w:tr>
      <w:tr w:rsidR="00E75948" w:rsidRPr="00D75BB6">
        <w:trPr>
          <w:trHeight w:val="315"/>
        </w:trPr>
        <w:tc>
          <w:tcPr>
            <w:tcW w:w="9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  <w:shd w:val="clear" w:color="auto" w:fill="C6D9F1"/>
              </w:rPr>
              <w:t>Шнековые транспортеры с гидроприводом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3 м. оцинкованные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4 м. оцинкованные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1 170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3 м. оцинкованные с трехходовым клапаном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1 250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4 м. оцинкованные с трехходовым клапаном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1 340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3 м. с нержавеющей стали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1 540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3 м. с нержавеющей стали с трехходовым клапаном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1 710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4 м. с нержавеющей стали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1 660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Т-206/5 4 м. с нержавеющей стали с трехходовым клапаном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Т-458 4 м оцинкованный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1 500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Т-458 4 м с нержавеющей стали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2 070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Эластичный шланг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Т-461 5 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2 070</w:t>
            </w:r>
          </w:p>
        </w:tc>
      </w:tr>
      <w:tr w:rsidR="00E75948" w:rsidRPr="00D75BB6">
        <w:trPr>
          <w:trHeight w:val="180"/>
        </w:trPr>
        <w:tc>
          <w:tcPr>
            <w:tcW w:w="96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Пневмотранспортер нагнетательный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1</w:t>
            </w:r>
          </w:p>
        </w:tc>
        <w:tc>
          <w:tcPr>
            <w:tcW w:w="7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Т-378/1 5,5 кВт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Т-378/2 7,5 кВт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1 190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3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Т-378/1D 5,5 кВт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4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Т-378/2D 7,5 кВт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1 030</w:t>
            </w:r>
          </w:p>
        </w:tc>
      </w:tr>
      <w:tr w:rsidR="00E75948" w:rsidRPr="00D75BB6">
        <w:trPr>
          <w:trHeight w:val="255"/>
        </w:trPr>
        <w:tc>
          <w:tcPr>
            <w:tcW w:w="9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Зерновой сепаратор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Сепаратор М-502 до 15 т/ч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1 170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Сепаратор М-502/1 до 30 т/ч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2 530</w:t>
            </w:r>
          </w:p>
        </w:tc>
      </w:tr>
    </w:tbl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Default="00E75948" w:rsidP="009C554A">
      <w:pPr>
        <w:ind w:left="7080" w:firstLine="708"/>
        <w:rPr>
          <w:lang w:val="en-US"/>
        </w:rPr>
      </w:pPr>
    </w:p>
    <w:p w:rsidR="00E75948" w:rsidRPr="00FC21A7" w:rsidRDefault="00E75948" w:rsidP="009C554A">
      <w:pPr>
        <w:ind w:left="7080" w:firstLine="708"/>
        <w:rPr>
          <w:lang w:val="en-US"/>
        </w:rPr>
      </w:pPr>
    </w:p>
    <w:p w:rsidR="00E75948" w:rsidRPr="00D75BB6" w:rsidRDefault="00E75948" w:rsidP="009C554A">
      <w:pPr>
        <w:ind w:left="7080" w:firstLine="708"/>
        <w:rPr>
          <w:sz w:val="20"/>
          <w:szCs w:val="20"/>
        </w:rPr>
      </w:pPr>
      <w:hyperlink w:anchor="Оглавление" w:history="1">
        <w:r w:rsidRPr="00D75BB6">
          <w:rPr>
            <w:rStyle w:val="Hyperlink"/>
            <w:sz w:val="20"/>
            <w:szCs w:val="20"/>
          </w:rPr>
          <w:t>Возврат к оглавлению</w:t>
        </w:r>
      </w:hyperlink>
    </w:p>
    <w:p w:rsidR="00E75948" w:rsidRPr="00D75BB6" w:rsidRDefault="00E75948" w:rsidP="002D46F9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6" o:spid="_x0000_s1083" type="#_x0000_t75" href="http://www.samasz.ru/" style="position:absolute;left:0;text-align:left;margin-left:435.95pt;margin-top:9.7pt;width:41.95pt;height:41.25pt;z-index:-251654144;visibility:visible" o:button="t">
            <v:fill o:detectmouseclick="t"/>
            <v:imagedata r:id="rId62" o:title=""/>
          </v:shape>
        </w:pict>
      </w:r>
      <w:hyperlink w:anchor="Кормоцех" w:history="1">
        <w:bookmarkStart w:id="70" w:name="_Toc403399321"/>
        <w:r w:rsidRPr="00D75BB6">
          <w:rPr>
            <w:rFonts w:ascii="Times New Roman" w:hAnsi="Times New Roman" w:cs="Times New Roman"/>
            <w:sz w:val="28"/>
            <w:szCs w:val="28"/>
          </w:rPr>
          <w:t>Кормоцех</w:t>
        </w:r>
        <w:bookmarkEnd w:id="70"/>
      </w:hyperlink>
    </w:p>
    <w:p w:rsidR="00E75948" w:rsidRPr="00D75BB6" w:rsidRDefault="00E75948" w:rsidP="009C554A">
      <w:pPr>
        <w:pStyle w:val="ListParagraph"/>
        <w:ind w:left="284"/>
        <w:rPr>
          <w:b/>
          <w:bCs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M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Rol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39" w:type="dxa"/>
        <w:tblInd w:w="-106" w:type="dxa"/>
        <w:tblLook w:val="0000"/>
      </w:tblPr>
      <w:tblGrid>
        <w:gridCol w:w="4830"/>
        <w:gridCol w:w="1518"/>
        <w:gridCol w:w="1874"/>
        <w:gridCol w:w="1417"/>
      </w:tblGrid>
      <w:tr w:rsidR="00E75948" w:rsidRPr="00D75BB6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D75BB6">
              <w:rPr>
                <w:b/>
                <w:bCs/>
                <w:i/>
                <w:iCs/>
                <w:sz w:val="26"/>
                <w:szCs w:val="26"/>
              </w:rPr>
              <w:t xml:space="preserve">Смеситель сыпучих кормов                                                  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</w:p>
        </w:tc>
      </w:tr>
      <w:tr w:rsidR="00E75948" w:rsidRPr="00D75BB6">
        <w:trPr>
          <w:trHeight w:val="669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500 кг. (890 л.)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1 710</w:t>
            </w:r>
          </w:p>
        </w:tc>
        <w:tc>
          <w:tcPr>
            <w:tcW w:w="329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75948" w:rsidRPr="00D75BB6" w:rsidRDefault="00E75948" w:rsidP="00D71DAD">
            <w:pPr>
              <w:jc w:val="right"/>
            </w:pPr>
            <w:r w:rsidRPr="00F90E64">
              <w:rPr>
                <w:noProof/>
              </w:rPr>
              <w:pict>
                <v:shape id="Рисунок 23" o:spid="_x0000_i1041" type="#_x0000_t75" alt="mieszalnik" style="width:130.5pt;height:202.5pt;visibility:visible">
                  <v:imagedata r:id="rId63" o:title=""/>
                </v:shape>
              </w:pict>
            </w:r>
          </w:p>
        </w:tc>
      </w:tr>
      <w:tr w:rsidR="00E75948" w:rsidRPr="00D75BB6">
        <w:trPr>
          <w:trHeight w:val="707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1000 кг. (1840 л.)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1 810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830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1200 кг. (2280 л.)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1 870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842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1500 кг. (2634 л.)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2 370</w:t>
            </w:r>
          </w:p>
        </w:tc>
        <w:tc>
          <w:tcPr>
            <w:tcW w:w="3291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698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2000 кг. (3430 л.)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2 480</w:t>
            </w:r>
          </w:p>
        </w:tc>
        <w:tc>
          <w:tcPr>
            <w:tcW w:w="329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75948" w:rsidRPr="00D75BB6" w:rsidRDefault="00E75948" w:rsidP="00D71DAD">
            <w:pPr>
              <w:jc w:val="right"/>
            </w:pPr>
          </w:p>
        </w:tc>
      </w:tr>
      <w:tr w:rsidR="00E75948" w:rsidRPr="00D75BB6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D75BB6">
              <w:rPr>
                <w:b/>
                <w:bCs/>
                <w:i/>
                <w:iCs/>
                <w:sz w:val="26"/>
                <w:szCs w:val="26"/>
              </w:rPr>
              <w:t xml:space="preserve">Молотковая дробилка всасывающе-нагнетательная 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</w:p>
        </w:tc>
      </w:tr>
      <w:tr w:rsidR="00E75948" w:rsidRPr="00D75BB6">
        <w:trPr>
          <w:trHeight w:val="255"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F90E64">
              <w:rPr>
                <w:noProof/>
              </w:rPr>
              <w:pict>
                <v:shape id="Рисунок 24" o:spid="_x0000_i1042" type="#_x0000_t75" alt="rozdrabniacz" style="width:308.25pt;height:117pt;visibility:visible">
                  <v:imagedata r:id="rId64" o:title=""/>
                </v:shape>
              </w:pict>
            </w:r>
          </w:p>
        </w:tc>
      </w:tr>
      <w:tr w:rsidR="00E75948" w:rsidRPr="00D75BB6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 122 (11 кВт)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2 020</w:t>
            </w:r>
          </w:p>
        </w:tc>
      </w:tr>
      <w:tr w:rsidR="00E75948" w:rsidRPr="00D75BB6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 122/1 (15 кВт)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2 150</w:t>
            </w:r>
          </w:p>
        </w:tc>
      </w:tr>
      <w:tr w:rsidR="00E75948" w:rsidRPr="00D75BB6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H 122/2 (18,5 кВт)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2 510</w:t>
            </w:r>
          </w:p>
        </w:tc>
      </w:tr>
      <w:tr w:rsidR="00E75948" w:rsidRPr="00D75BB6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H 122/3 (22 кВт)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933C4A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2 940</w:t>
            </w:r>
          </w:p>
        </w:tc>
      </w:tr>
      <w:tr w:rsidR="00E75948" w:rsidRPr="00D75BB6">
        <w:trPr>
          <w:trHeight w:val="270"/>
        </w:trPr>
        <w:tc>
          <w:tcPr>
            <w:tcW w:w="6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D75BB6">
              <w:rPr>
                <w:b/>
                <w:bCs/>
                <w:i/>
                <w:iCs/>
                <w:sz w:val="26"/>
                <w:szCs w:val="26"/>
              </w:rPr>
              <w:t>Электронные весы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D9F1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</w:p>
        </w:tc>
      </w:tr>
      <w:tr w:rsidR="00E75948" w:rsidRPr="00D75BB6">
        <w:trPr>
          <w:trHeight w:hRule="exact" w:val="284"/>
        </w:trPr>
        <w:tc>
          <w:tcPr>
            <w:tcW w:w="8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Электронные весы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A7186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730</w:t>
            </w:r>
          </w:p>
          <w:p w:rsidR="00E75948" w:rsidRPr="00D75BB6" w:rsidRDefault="00E75948" w:rsidP="00D71DAD">
            <w:pPr>
              <w:pStyle w:val="NoSpacing"/>
            </w:pPr>
          </w:p>
        </w:tc>
      </w:tr>
    </w:tbl>
    <w:p w:rsidR="00E75948" w:rsidRPr="00D75BB6" w:rsidRDefault="00E75948" w:rsidP="009C554A">
      <w:pPr>
        <w:rPr>
          <w:b/>
          <w:bCs/>
        </w:rPr>
      </w:pPr>
      <w:r>
        <w:rPr>
          <w:noProof/>
        </w:rPr>
        <w:pict>
          <v:shape id="_x0000_s1084" type="#_x0000_t75" href="http://www.pom.ru.com/" style="position:absolute;margin-left:435.95pt;margin-top:12.9pt;width:60.75pt;height:31.5pt;z-index:-251653120;visibility:visible;mso-position-horizontal-relative:text;mso-position-vertical-relative:text" o:button="t">
            <v:fill o:detectmouseclick="t"/>
            <v:imagedata r:id="rId61" o:title=""/>
          </v:shape>
        </w:pict>
      </w:r>
      <w:r w:rsidRPr="00D75BB6">
        <w:rPr>
          <w:b/>
          <w:bCs/>
        </w:rPr>
        <w:t>Техника производства POM-Augustow</w:t>
      </w:r>
    </w:p>
    <w:p w:rsidR="00E75948" w:rsidRPr="00D75BB6" w:rsidRDefault="00E75948" w:rsidP="009C554A">
      <w:pPr>
        <w:rPr>
          <w:b/>
          <w:bCs/>
        </w:rPr>
      </w:pPr>
    </w:p>
    <w:p w:rsidR="00E75948" w:rsidRPr="00D75BB6" w:rsidRDefault="00E75948" w:rsidP="009C554A">
      <w:pPr>
        <w:rPr>
          <w:b/>
          <w:bCs/>
        </w:rPr>
      </w:pPr>
    </w:p>
    <w:p w:rsidR="00E75948" w:rsidRPr="00D75BB6" w:rsidRDefault="00E75948" w:rsidP="009C554A">
      <w:pPr>
        <w:rPr>
          <w:b/>
          <w:bCs/>
        </w:rPr>
      </w:pPr>
    </w:p>
    <w:p w:rsidR="00E75948" w:rsidRPr="00D75BB6" w:rsidRDefault="00E75948" w:rsidP="009C554A">
      <w:pPr>
        <w:rPr>
          <w:b/>
          <w:bCs/>
          <w:lang w:val="en-US"/>
        </w:rPr>
      </w:pPr>
    </w:p>
    <w:tbl>
      <w:tblPr>
        <w:tblW w:w="9662" w:type="dxa"/>
        <w:tblInd w:w="-106" w:type="dxa"/>
        <w:tblLook w:val="00A0"/>
      </w:tblPr>
      <w:tblGrid>
        <w:gridCol w:w="336"/>
        <w:gridCol w:w="7909"/>
        <w:gridCol w:w="1417"/>
      </w:tblGrid>
      <w:tr w:rsidR="00E75948" w:rsidRPr="00D75BB6">
        <w:trPr>
          <w:trHeight w:val="31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t> 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Дробилка для зерна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61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Дробилка для зерна Н-115 с комплектом 3-х сит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1 410</w:t>
            </w:r>
          </w:p>
        </w:tc>
      </w:tr>
      <w:tr w:rsidR="00E75948" w:rsidRPr="00D75BB6">
        <w:trPr>
          <w:trHeight w:val="261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Дробилка для зерна Н-116 всасывающе-нагнетательная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2 540</w:t>
            </w:r>
          </w:p>
        </w:tc>
      </w:tr>
    </w:tbl>
    <w:p w:rsidR="00E75948" w:rsidRPr="00D75BB6" w:rsidRDefault="00E75948" w:rsidP="002D46F9">
      <w:pPr>
        <w:ind w:left="7788"/>
      </w:pPr>
    </w:p>
    <w:p w:rsidR="00E75948" w:rsidRPr="00D75BB6" w:rsidRDefault="00E75948" w:rsidP="002D46F9">
      <w:pPr>
        <w:ind w:left="7788"/>
      </w:pPr>
    </w:p>
    <w:p w:rsidR="00E75948" w:rsidRPr="00D75BB6" w:rsidRDefault="00E75948" w:rsidP="002D46F9">
      <w:pPr>
        <w:ind w:left="7788"/>
      </w:pPr>
    </w:p>
    <w:p w:rsidR="00E75948" w:rsidRPr="00D75BB6" w:rsidRDefault="00E75948">
      <w:r w:rsidRPr="00D75BB6">
        <w:br w:type="page"/>
      </w:r>
    </w:p>
    <w:p w:rsidR="00E75948" w:rsidRPr="00D75BB6" w:rsidRDefault="00E75948" w:rsidP="002D46F9">
      <w:pPr>
        <w:ind w:left="7788"/>
      </w:pPr>
      <w:hyperlink w:anchor="Оглавление" w:history="1">
        <w:r w:rsidRPr="00D75BB6">
          <w:rPr>
            <w:rStyle w:val="Hyperlink"/>
            <w:sz w:val="20"/>
            <w:szCs w:val="20"/>
          </w:rPr>
          <w:t>Возврат к оглавлению</w:t>
        </w:r>
      </w:hyperlink>
    </w:p>
    <w:p w:rsidR="00E75948" w:rsidRPr="00D75BB6" w:rsidRDefault="00E75948" w:rsidP="002D46F9">
      <w:pPr>
        <w:pStyle w:val="Heading1"/>
        <w:keepLines/>
        <w:numPr>
          <w:ilvl w:val="1"/>
          <w:numId w:val="9"/>
        </w:numPr>
        <w:spacing w:before="100" w:beforeAutospacing="1" w:after="100" w:afterAutospacing="1" w:line="240" w:lineRule="atLeast"/>
        <w:ind w:left="1134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8" o:spid="_x0000_s1085" type="#_x0000_t75" href="http://www.samasz.ru/" style="position:absolute;left:0;text-align:left;margin-left:383.45pt;margin-top:13.75pt;width:120.95pt;height:27.75pt;z-index:-251652096;visibility:visible" o:button="t">
            <v:fill o:detectmouseclick="t"/>
            <v:imagedata r:id="rId65" o:title=""/>
          </v:shape>
        </w:pict>
      </w:r>
      <w:hyperlink w:anchor="Прицепы_перегрузчики_зерна" w:history="1">
        <w:bookmarkStart w:id="71" w:name="_Toc341951130"/>
        <w:bookmarkStart w:id="72" w:name="_Toc403399322"/>
        <w:r w:rsidRPr="00D75BB6">
          <w:rPr>
            <w:rFonts w:ascii="Times New Roman" w:hAnsi="Times New Roman" w:cs="Times New Roman"/>
            <w:sz w:val="28"/>
            <w:szCs w:val="28"/>
          </w:rPr>
          <w:t>Прицепы перегрузчики зерна</w:t>
        </w:r>
        <w:bookmarkEnd w:id="71"/>
        <w:bookmarkEnd w:id="72"/>
      </w:hyperlink>
    </w:p>
    <w:p w:rsidR="00E75948" w:rsidRPr="00D75BB6" w:rsidRDefault="00E75948" w:rsidP="009C554A">
      <w:pPr>
        <w:pStyle w:val="ListParagraph"/>
        <w:ind w:left="360"/>
      </w:pPr>
      <w:r w:rsidRPr="00D75BB6">
        <w:rPr>
          <w:b/>
          <w:bCs/>
          <w:sz w:val="24"/>
          <w:szCs w:val="24"/>
        </w:rPr>
        <w:t>Техника производства Metal-Tech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BC49BE">
        <w:rPr>
          <w:noProof/>
          <w:sz w:val="24"/>
          <w:szCs w:val="24"/>
        </w:rPr>
        <w:pict>
          <v:shape id="_x0000_i1043" type="#_x0000_t75" style="width:77.25pt;height:90.75pt;visibility:visible" filled="t">
            <v:imagedata r:id="rId66" o:title=""/>
          </v:shape>
        </w:pict>
      </w:r>
    </w:p>
    <w:tbl>
      <w:tblPr>
        <w:tblW w:w="9639" w:type="dxa"/>
        <w:tblInd w:w="-106" w:type="dxa"/>
        <w:tblLook w:val="00A0"/>
      </w:tblPr>
      <w:tblGrid>
        <w:gridCol w:w="8222"/>
        <w:gridCol w:w="1417"/>
      </w:tblGrid>
      <w:tr w:rsidR="00E75948" w:rsidRPr="00D75BB6">
        <w:trPr>
          <w:trHeight w:val="46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sz w:val="18"/>
                <w:szCs w:val="18"/>
              </w:rPr>
            </w:pPr>
            <w:r w:rsidRPr="00D75BB6">
              <w:t>Цена, €</w:t>
            </w:r>
          </w:p>
        </w:tc>
      </w:tr>
      <w:tr w:rsidR="00E75948" w:rsidRPr="00D75BB6">
        <w:trPr>
          <w:trHeight w:val="315"/>
        </w:trPr>
        <w:tc>
          <w:tcPr>
            <w:tcW w:w="9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Перегрузчики зерна</w:t>
            </w:r>
          </w:p>
        </w:tc>
      </w:tr>
      <w:tr w:rsidR="00E75948" w:rsidRPr="00D75BB6">
        <w:trPr>
          <w:trHeight w:val="315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sz w:val="20"/>
                <w:szCs w:val="20"/>
              </w:rPr>
              <w:t>РР-14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40 940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Запасное колесо 30,5R32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1 350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Гидронасос к стопе подпорной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стандарт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Весы электронные с температурной компенсацией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2 940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Печатное устройство к весам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620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Стеллаж с брезентом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1 320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Электрическое управление гидрораспределителем с кабины трактора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1 980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sz w:val="20"/>
                <w:szCs w:val="20"/>
              </w:rPr>
            </w:pPr>
            <w:r w:rsidRPr="00D75BB6">
              <w:rPr>
                <w:b/>
                <w:bCs/>
                <w:sz w:val="20"/>
                <w:szCs w:val="20"/>
              </w:rPr>
              <w:t>РР-20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53 530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Гидронасос к стопе подпорной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стандарт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Запасное колесо 800/45 R26,5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2 890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Весы электронные с температурной компенсацией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4 510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Печатное устройство к весам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620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Стеллаж с брезентом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1 450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Электрическое управление гидрораспределителем с кабины трактора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1 980</w:t>
            </w:r>
          </w:p>
        </w:tc>
      </w:tr>
      <w:tr w:rsidR="00E75948" w:rsidRPr="00D75BB6">
        <w:trPr>
          <w:trHeight w:val="300"/>
        </w:trPr>
        <w:tc>
          <w:tcPr>
            <w:tcW w:w="8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75948">
            <w:pPr>
              <w:ind w:firstLineChars="100" w:firstLine="31680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Ось поворотная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75948" w:rsidRPr="00D75BB6" w:rsidRDefault="00E75948">
            <w:pPr>
              <w:jc w:val="right"/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1 670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Рисунок 8" o:spid="_x0000_s1086" type="#_x0000_t75" href="http://www.samasz.ru/" style="position:absolute;left:0;text-align:left;margin-left:436.2pt;margin-top:5.35pt;width:48.2pt;height:48.9pt;z-index:-251651072;visibility:visible;mso-position-horizontal-relative:text;mso-position-vertical-relative:text" o:button="t">
            <v:fill o:detectmouseclick="t"/>
            <v:imagedata r:id="rId11" o:title=""/>
          </v:shape>
        </w:pict>
      </w:r>
      <w:r w:rsidRPr="00D75BB6">
        <w:rPr>
          <w:b/>
          <w:bCs/>
          <w:sz w:val="24"/>
          <w:szCs w:val="24"/>
        </w:rPr>
        <w:t xml:space="preserve"> </w: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Pronar</w: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22"/>
        <w:gridCol w:w="1417"/>
      </w:tblGrid>
      <w:tr w:rsidR="00E75948" w:rsidRPr="00D75BB6">
        <w:trPr>
          <w:trHeight w:val="270"/>
        </w:trPr>
        <w:tc>
          <w:tcPr>
            <w:tcW w:w="8222" w:type="dxa"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11"/>
        </w:trPr>
        <w:tc>
          <w:tcPr>
            <w:tcW w:w="9639" w:type="dxa"/>
            <w:gridSpan w:val="2"/>
            <w:shd w:val="clear" w:color="auto" w:fill="C6D9F1"/>
            <w:vAlign w:val="center"/>
          </w:tcPr>
          <w:p w:rsidR="00E75948" w:rsidRPr="00D75BB6" w:rsidRDefault="00E75948" w:rsidP="00D71DAD">
            <w:r w:rsidRPr="00D75BB6">
              <w:rPr>
                <w:b/>
                <w:bCs/>
                <w:i/>
                <w:iCs/>
              </w:rPr>
              <w:t>Перегрузчики зерна</w:t>
            </w:r>
          </w:p>
        </w:tc>
      </w:tr>
      <w:tr w:rsidR="00E75948" w:rsidRPr="00D75BB6">
        <w:trPr>
          <w:trHeight w:val="510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T740; тандем 28м3; гп 15,3 т / общая допустимая 23тн, высота бортов 1440+340 мм, производительность до 400т/ч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49 700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Тент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600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260136">
              <w:rPr>
                <w:sz w:val="20"/>
                <w:szCs w:val="20"/>
              </w:rPr>
              <w:t>6 точечная система взвешивания ЖК дисплеем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1 900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Эластичная ссыпная труба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800</w:t>
            </w:r>
          </w:p>
        </w:tc>
      </w:tr>
      <w:tr w:rsidR="00E75948" w:rsidRPr="00D75BB6">
        <w:trPr>
          <w:trHeight w:val="510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T743; тридем; 34м 3; гп 22,7 т / общая допустимая 33т, высота бортов 1440+340мм, производительность до 400т/ч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65 700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Тент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700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260136">
              <w:rPr>
                <w:sz w:val="20"/>
                <w:szCs w:val="20"/>
              </w:rPr>
              <w:t>8 точечная система взвешивания ЖК дисплеем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2 500</w:t>
            </w:r>
          </w:p>
        </w:tc>
      </w:tr>
      <w:tr w:rsidR="00E75948" w:rsidRPr="00D75BB6">
        <w:trPr>
          <w:trHeight w:val="255"/>
        </w:trPr>
        <w:tc>
          <w:tcPr>
            <w:tcW w:w="8222" w:type="dxa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Эластичная ссыпная труба</w:t>
            </w:r>
          </w:p>
        </w:tc>
        <w:tc>
          <w:tcPr>
            <w:tcW w:w="1417" w:type="dxa"/>
            <w:noWrap/>
            <w:vAlign w:val="bottom"/>
          </w:tcPr>
          <w:p w:rsidR="00E75948" w:rsidRPr="00FB7A79" w:rsidRDefault="00E75948">
            <w:pPr>
              <w:jc w:val="right"/>
              <w:rPr>
                <w:sz w:val="20"/>
                <w:szCs w:val="20"/>
              </w:rPr>
            </w:pPr>
            <w:r w:rsidRPr="00FB7A79">
              <w:rPr>
                <w:sz w:val="20"/>
                <w:szCs w:val="20"/>
              </w:rPr>
              <w:t>800</w:t>
            </w:r>
          </w:p>
        </w:tc>
      </w:tr>
    </w:tbl>
    <w:p w:rsidR="00E75948" w:rsidRPr="00D75BB6" w:rsidRDefault="00E75948" w:rsidP="0084414D"/>
    <w:p w:rsidR="00E75948" w:rsidRPr="00D75BB6" w:rsidRDefault="00E75948" w:rsidP="0084414D"/>
    <w:p w:rsidR="00E75948" w:rsidRPr="00D75BB6" w:rsidRDefault="00E75948" w:rsidP="0084414D"/>
    <w:p w:rsidR="00E75948" w:rsidRPr="00D75BB6" w:rsidRDefault="00E75948" w:rsidP="0084414D">
      <w:pPr>
        <w:ind w:left="7080" w:firstLine="708"/>
      </w:pPr>
      <w:hyperlink w:anchor="Оглавление" w:history="1">
        <w:r w:rsidRPr="00D75BB6">
          <w:rPr>
            <w:rStyle w:val="Hyperlink"/>
          </w:rPr>
          <w:t>Возврат к оглавлению</w:t>
        </w:r>
      </w:hyperlink>
    </w:p>
    <w:p w:rsidR="00E75948" w:rsidRPr="00D75BB6" w:rsidRDefault="00E75948" w:rsidP="0084414D">
      <w:r>
        <w:rPr>
          <w:noProof/>
        </w:rPr>
        <w:pict>
          <v:shape id="_x0000_s1087" type="#_x0000_t75" href="http://www.samasz.ru/" style="position:absolute;margin-left:432.45pt;margin-top:11.45pt;width:49.25pt;height:49.95pt;z-index:-251650048;visibility:visible" o:button="t">
            <v:fill o:detectmouseclick="t"/>
            <v:imagedata r:id="rId11" o:title=""/>
          </v:shape>
        </w:pict>
      </w:r>
    </w:p>
    <w:p w:rsidR="00E75948" w:rsidRPr="00D75BB6" w:rsidRDefault="00E75948" w:rsidP="008441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</w:rPr>
      </w:pPr>
      <w:r w:rsidRPr="00D75BB6">
        <w:rPr>
          <w:rFonts w:ascii="Times New Roman" w:hAnsi="Times New Roman" w:cs="Times New Roman"/>
        </w:rPr>
        <w:t xml:space="preserve"> </w:t>
      </w:r>
      <w:hyperlink w:anchor="Прицепы_сельскохозяйственные" w:history="1">
        <w:bookmarkStart w:id="73" w:name="_Toc341951131"/>
        <w:bookmarkStart w:id="74" w:name="_Toc403399323"/>
        <w:r w:rsidRPr="00D75BB6">
          <w:rPr>
            <w:rFonts w:ascii="Times New Roman" w:hAnsi="Times New Roman" w:cs="Times New Roman"/>
          </w:rPr>
          <w:t>Прицепы сельскохозяйственные</w:t>
        </w:r>
        <w:bookmarkEnd w:id="73"/>
        <w:bookmarkEnd w:id="74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Pronar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639" w:type="dxa"/>
        <w:tblInd w:w="-106" w:type="dxa"/>
        <w:tblLook w:val="00A0"/>
      </w:tblPr>
      <w:tblGrid>
        <w:gridCol w:w="992"/>
        <w:gridCol w:w="7230"/>
        <w:gridCol w:w="1417"/>
      </w:tblGrid>
      <w:tr w:rsidR="00E75948" w:rsidRPr="00D75BB6">
        <w:trPr>
          <w:trHeight w:val="51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Одноосные 3-х сторонняя разгрузка 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Т655, 2.5 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6 000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Т654, 3 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6 700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T654/1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Т654/1, 4 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8 000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T671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Т671, 5,5 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9 000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Двухосные 3-х сторонняя разгрузка 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Pronar Т653, 4 т, высота бортов 500мм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9 000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T653/1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Т653/1, 5 т, высота бортов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9 200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500 мм к Т653/1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T653/2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Т653/2, 6 т, высота бортов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9 400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500 мм к Т653/2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T672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Т672, 8 т, высота бортов 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11 000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500 мм к Т672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T672/1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Т672/1, 10т, высота бортов 600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12 800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600 мм к Т672/1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T672/2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Т672/2, 10,4 т, высота бортов 600 мм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13 500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600 мм к Т672/2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PT-606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PТ606, 6 т, высота бортов 500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11 400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500 мм к РТ606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PT-608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PТ608, 8,4 т, высота бортов 500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13 100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600 мм к РТ608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PT-610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PТ610, 10,3 т, высота бортов 600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13 800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надставные борта 600 мм к РТ610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PT-612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PТ612, 12 т, высота бортов 600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14 300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260136">
              <w:t>надставные борта 600 мм к РТ612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T680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 xml:space="preserve">Pronar Т680, 13,1 т, высота бортов 800+600 мм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18 100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T680P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Pronar Т680P Картофель, 13,2 т, высота бортов 1540 мм, из ламинированного ДСП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26 800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T680H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Pronar Т680H Сенаж, 12,9 т, высота бортов 800+900мм с резиновым уплотнением, правый гидравлический борт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26 500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Тандем 3-х сторонняя разгрузка 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T663/2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Т663/2, 8 т, высота бортов 500+500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12 600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III ряд надставных бортов 500 мм к T663/2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1 500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T663/1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Т663/1, 10 т, высота бортов 600+600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14 800</w:t>
            </w:r>
          </w:p>
        </w:tc>
      </w:tr>
      <w:tr w:rsidR="00E75948" w:rsidRPr="00D75BB6">
        <w:trPr>
          <w:trHeight w:val="9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T663/1 SILO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Т663/1, SILO 10 т, высота бортов 600+500+500 мм, гидравлическая приставка SILO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17 000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T663/3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Т663/3, 10 т, высота бортов 600+600 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15 700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T663/4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Т663/4, 10,4 т, высота бортов 600+600 мм,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15 300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III ряд надставных бортов 600 мм к T663/1, T663/3, T663/4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1 600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T683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>Pronar</w:t>
            </w:r>
            <w:r w:rsidRPr="00D75BB6">
              <w:t xml:space="preserve"> Т683, 14,7 т, высота бортов 800+600мм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19 500</w:t>
            </w:r>
          </w:p>
        </w:tc>
      </w:tr>
      <w:tr w:rsidR="00E75948" w:rsidRPr="00D75BB6">
        <w:trPr>
          <w:trHeight w:val="19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T683H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rPr>
                <w:i/>
                <w:iCs/>
              </w:rPr>
              <w:t xml:space="preserve">Pronar </w:t>
            </w:r>
            <w:r w:rsidRPr="00D75BB6">
              <w:t>Т683H, 14 т, высота бортов 800+900мм, левый борт 1700 мм гидравлический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25 800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i/>
                <w:iCs/>
              </w:rPr>
            </w:pPr>
            <w:r w:rsidRPr="00D75BB6">
              <w:rPr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</w:rPr>
              <w:t>Бортовой 3-х осный прицеп, 3-х сторонняя разгрузка</w:t>
            </w:r>
            <w:r w:rsidRPr="00D75BB6">
              <w:rPr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T780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Т780, 16,3 т, высота бортов 800+600мм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1A71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33 700</w:t>
            </w:r>
          </w:p>
          <w:p w:rsidR="00E75948" w:rsidRPr="00D75BB6" w:rsidRDefault="00E75948" w:rsidP="00D71DAD">
            <w:pPr>
              <w:pStyle w:val="NoSpacing"/>
            </w:pP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Монолитные прицепы 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T679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Т679, 12 т, выгрузка только назад, высота бортов 1000+580мм,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18 400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Т669, 14,3 т, выгрузка только назад, высота бортов 1200+580мм,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23 000</w:t>
            </w:r>
          </w:p>
        </w:tc>
      </w:tr>
      <w:tr w:rsidR="00E75948" w:rsidRPr="00D75BB6">
        <w:trPr>
          <w:trHeight w:val="369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T669/1 ТР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Т669/1ТР, 14 т, 2-х сторонняя выгрузка (задняя, правая), высота бортов 1200+580мм,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23 600</w:t>
            </w:r>
          </w:p>
        </w:tc>
      </w:tr>
      <w:tr w:rsidR="00E75948" w:rsidRPr="00D75BB6">
        <w:trPr>
          <w:trHeight w:val="47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T669/1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Т669/1, 14 т, з-х  сторонняя выгрузка , высота бортов 1200+580мм,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25 500</w:t>
            </w:r>
          </w:p>
        </w:tc>
      </w:tr>
      <w:tr w:rsidR="00E75948" w:rsidRPr="00D75BB6">
        <w:trPr>
          <w:trHeight w:val="47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T700, 14,4 т, высота бортов 1500,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28 700</w:t>
            </w:r>
          </w:p>
        </w:tc>
      </w:tr>
      <w:tr w:rsidR="00E75948" w:rsidRPr="00D75BB6">
        <w:trPr>
          <w:trHeight w:val="47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Надставные борта 830 мм + складной передний борт из сетки 30х30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2 000</w:t>
            </w:r>
          </w:p>
        </w:tc>
      </w:tr>
      <w:tr w:rsidR="00E75948" w:rsidRPr="00D75BB6">
        <w:trPr>
          <w:trHeight w:val="8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T700М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T700М, 16т, высота бортов 1500,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30 800</w:t>
            </w:r>
          </w:p>
        </w:tc>
      </w:tr>
      <w:tr w:rsidR="00E75948" w:rsidRPr="00D75BB6">
        <w:trPr>
          <w:trHeight w:val="117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T700М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Надставные борта 830 мм + складной передний борт из сетки 30х30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2 100</w:t>
            </w:r>
          </w:p>
        </w:tc>
      </w:tr>
      <w:tr w:rsidR="00E75948" w:rsidRPr="00D75BB6">
        <w:trPr>
          <w:trHeight w:val="293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Т682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260136">
              <w:rPr>
                <w:sz w:val="20"/>
                <w:szCs w:val="20"/>
              </w:rPr>
              <w:t>Pronar T682/1, 21 т, высота бортов 1200мм, задний борт с гидравлическим 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42 100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Строительные прицепы 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T679/2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Т679/2, 12 т, высота бортов 700 мм, выгрузка только назад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17 900</w:t>
            </w:r>
          </w:p>
        </w:tc>
      </w:tr>
      <w:tr w:rsidR="00E75948" w:rsidRPr="00D75BB6">
        <w:trPr>
          <w:trHeight w:val="24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T701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Т701, 14,8 т, высота бортов 800 мм, выгрузка только назад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28 900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Контейнерные прицепы 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Т185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Крюковой прицеп Т185 для транспортировки контейнеров, 12т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17 300</w:t>
            </w:r>
          </w:p>
        </w:tc>
      </w:tr>
      <w:tr w:rsidR="00E75948" w:rsidRPr="00D75BB6">
        <w:trPr>
          <w:trHeight w:val="19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Т285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Крюковой прицеп Т285 для транспортировки контейнеров, 16,4т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23 400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KO1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Контейнер KO1, гп 10460кг / общая 12000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6 800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KO2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Контейнер KO2, 10560кг / общая 12000 кг.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6 600</w:t>
            </w:r>
          </w:p>
        </w:tc>
      </w:tr>
      <w:tr w:rsidR="00E75948" w:rsidRPr="00D75BB6">
        <w:trPr>
          <w:trHeight w:val="13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KO3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KОНТЕЙНЕР PRONAR KO3 700 (Hardox), гп 10460кг / общая 12000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8 100</w:t>
            </w:r>
          </w:p>
        </w:tc>
      </w:tr>
      <w:tr w:rsidR="00E75948" w:rsidRPr="00D75BB6">
        <w:trPr>
          <w:trHeight w:val="184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KO4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KОНТЕЙНЕР PRONAR KO4 (DIN30772), гп 13500кг / общая 16000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FB7A79" w:rsidRDefault="00E75948">
            <w:pPr>
              <w:jc w:val="right"/>
              <w:rPr>
                <w:sz w:val="18"/>
                <w:szCs w:val="18"/>
              </w:rPr>
            </w:pPr>
            <w:r w:rsidRPr="00FB7A79">
              <w:rPr>
                <w:sz w:val="18"/>
                <w:szCs w:val="18"/>
              </w:rPr>
              <w:t>8 100</w:t>
            </w:r>
          </w:p>
        </w:tc>
      </w:tr>
      <w:tr w:rsidR="00E75948" w:rsidRPr="00D75BB6">
        <w:trPr>
          <w:trHeight w:val="359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Прицеп для перевозки скота 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T046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T046, грузоподъемность 3700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9 200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300</w:t>
            </w:r>
          </w:p>
        </w:tc>
      </w:tr>
      <w:tr w:rsidR="00E75948" w:rsidRPr="00D75BB6">
        <w:trPr>
          <w:trHeight w:val="7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Пол из рифлёной жести толщиной 4 мм с двумя спусковыми отверстиями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500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T046/1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T046/1, грузоподъемность 5360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11 800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400</w:t>
            </w:r>
          </w:p>
        </w:tc>
      </w:tr>
      <w:tr w:rsidR="00E75948" w:rsidRPr="00D75BB6">
        <w:trPr>
          <w:trHeight w:val="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Пол из рифлёной жести толщиной 4 мм с двумя спусковыми отверстиями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600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T046/2 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T046/2, грузоподъемность 8500 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21 400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Перегородка, отделяющая перевозимый скот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900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Тент со шнуровкой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300</w:t>
            </w:r>
          </w:p>
        </w:tc>
      </w:tr>
      <w:tr w:rsidR="00E75948" w:rsidRPr="00D75BB6">
        <w:trPr>
          <w:trHeight w:val="321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Пол из рифлёной стали толщиной с двумя спусковыми отверстиями, покрытые противоскользящим покрытием и противошумной смолой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2 500</w:t>
            </w:r>
          </w:p>
        </w:tc>
      </w:tr>
      <w:tr w:rsidR="00E75948" w:rsidRPr="00D75BB6">
        <w:trPr>
          <w:trHeight w:val="270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  <w:r w:rsidRPr="00D75BB6">
              <w:rPr>
                <w:b/>
                <w:bCs/>
                <w:i/>
                <w:iCs/>
                <w:shd w:val="clear" w:color="auto" w:fill="C6D9F1"/>
              </w:rPr>
              <w:t>Прицепы с гидравлической стенкой POWER-PUSH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T902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T902; гп 16 т,  общая 23т,  V=30,8м3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47 700</w:t>
            </w:r>
          </w:p>
        </w:tc>
      </w:tr>
      <w:tr w:rsidR="00E75948" w:rsidRPr="00D75BB6">
        <w:trPr>
          <w:trHeight w:val="8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левой или правой сторон прицепа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2 400</w:t>
            </w:r>
          </w:p>
        </w:tc>
      </w:tr>
      <w:tr w:rsidR="00E75948" w:rsidRPr="00D75BB6">
        <w:trPr>
          <w:trHeight w:val="51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обоих сторон прицепа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4 600</w:t>
            </w:r>
          </w:p>
        </w:tc>
      </w:tr>
      <w:tr w:rsidR="00E75948" w:rsidRPr="00D75BB6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T900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T900, гп 23,5 т, общая 33т,  V=36,6м3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52 500</w:t>
            </w:r>
          </w:p>
        </w:tc>
      </w:tr>
      <w:tr w:rsidR="00E75948" w:rsidRPr="00D75BB6">
        <w:trPr>
          <w:trHeight w:val="379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левой или правой сторон прицепа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2 700</w:t>
            </w:r>
          </w:p>
        </w:tc>
      </w:tr>
      <w:tr w:rsidR="00E75948" w:rsidRPr="00D75BB6">
        <w:trPr>
          <w:trHeight w:val="51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открытие бокового борта высотой 500 мм с автоматической системой блокировки с обоих сторон прицепа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5 300</w:t>
            </w:r>
          </w:p>
        </w:tc>
      </w:tr>
      <w:tr w:rsidR="00E75948" w:rsidRPr="00D75BB6">
        <w:trPr>
          <w:trHeight w:val="7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2-контурная пневматическая тормозная система с автоматическим (ALB -гидравлическое) регулятором силы торможения - для гидравлической подвески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4B4ADD" w:rsidRDefault="00E75948">
            <w:pPr>
              <w:jc w:val="right"/>
              <w:rPr>
                <w:sz w:val="18"/>
                <w:szCs w:val="18"/>
              </w:rPr>
            </w:pPr>
            <w:r w:rsidRPr="004B4ADD">
              <w:rPr>
                <w:sz w:val="18"/>
                <w:szCs w:val="18"/>
              </w:rPr>
              <w:t>900</w:t>
            </w:r>
          </w:p>
        </w:tc>
      </w:tr>
      <w:tr w:rsidR="00E75948" w:rsidRPr="00D75BB6">
        <w:trPr>
          <w:trHeight w:val="72"/>
        </w:trPr>
        <w:tc>
          <w:tcPr>
            <w:tcW w:w="96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Прицеп для перевозки зеленой массы </w:t>
            </w:r>
          </w:p>
        </w:tc>
      </w:tr>
      <w:tr w:rsidR="00E75948" w:rsidRPr="00D75BB6">
        <w:trPr>
          <w:trHeight w:hRule="exact"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Т400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Pronar Т 400 14,66 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18"/>
                <w:szCs w:val="18"/>
              </w:rPr>
            </w:pPr>
            <w:r w:rsidRPr="00D75BB6">
              <w:rPr>
                <w:sz w:val="18"/>
                <w:szCs w:val="18"/>
              </w:rPr>
              <w:t>41 </w:t>
            </w:r>
            <w:r>
              <w:rPr>
                <w:sz w:val="18"/>
                <w:szCs w:val="18"/>
              </w:rPr>
              <w:t>000</w:t>
            </w:r>
          </w:p>
          <w:p w:rsidR="00E75948" w:rsidRPr="00D75BB6" w:rsidRDefault="00E75948" w:rsidP="00D71DAD">
            <w:pPr>
              <w:jc w:val="right"/>
              <w:rPr>
                <w:sz w:val="18"/>
                <w:szCs w:val="18"/>
              </w:rPr>
            </w:pPr>
            <w:r w:rsidRPr="00D75BB6">
              <w:rPr>
                <w:sz w:val="18"/>
                <w:szCs w:val="18"/>
              </w:rPr>
              <w:t>0</w:t>
            </w:r>
          </w:p>
          <w:p w:rsidR="00E75948" w:rsidRPr="00D75BB6" w:rsidRDefault="00E75948" w:rsidP="00D71DAD">
            <w:pPr>
              <w:pStyle w:val="NoSpacing"/>
            </w:pPr>
          </w:p>
        </w:tc>
      </w:tr>
    </w:tbl>
    <w:p w:rsidR="00E75948" w:rsidRPr="00D75BB6" w:rsidRDefault="00E75948">
      <w:pPr>
        <w:rPr>
          <w:b/>
          <w:bCs/>
        </w:rPr>
      </w:pPr>
      <w:r w:rsidRPr="00D75BB6">
        <w:rPr>
          <w:b/>
          <w:bCs/>
        </w:rPr>
        <w:br w:type="page"/>
      </w:r>
    </w:p>
    <w:p w:rsidR="00E75948" w:rsidRPr="00D75BB6" w:rsidRDefault="00E75948" w:rsidP="009C554A">
      <w:pPr>
        <w:pStyle w:val="ListParagraph"/>
        <w:ind w:left="7440" w:firstLine="348"/>
        <w:rPr>
          <w:b/>
          <w:bCs/>
          <w:sz w:val="24"/>
          <w:szCs w:val="24"/>
        </w:rPr>
      </w:pPr>
      <w:hyperlink w:anchor="Оглавление" w:history="1">
        <w:r w:rsidRPr="00D75BB6">
          <w:rPr>
            <w:rStyle w:val="Hyperlink"/>
          </w:rPr>
          <w:t>Возврат к оглавлению</w:t>
        </w:r>
      </w:hyperlink>
    </w:p>
    <w:p w:rsidR="00E75948" w:rsidRPr="00D75BB6" w:rsidRDefault="00E75948" w:rsidP="009C554A">
      <w:pPr>
        <w:pStyle w:val="ListParagraph"/>
        <w:ind w:left="360"/>
      </w:pPr>
      <w:r>
        <w:rPr>
          <w:noProof/>
        </w:rPr>
        <w:pict>
          <v:shape id="_x0000_s1088" type="#_x0000_t75" href="http://www.samasz.ru/" style="position:absolute;left:0;text-align:left;margin-left:396.2pt;margin-top:.05pt;width:87.75pt;height:35.25pt;z-index:-251646976;visibility:visible" o:button="t">
            <v:fill o:detectmouseclick="t"/>
            <v:imagedata r:id="rId10" o:title=""/>
          </v:shape>
        </w:pict>
      </w:r>
    </w:p>
    <w:p w:rsidR="00E75948" w:rsidRPr="00D75BB6" w:rsidRDefault="00E75948" w:rsidP="009C554A">
      <w:pPr>
        <w:pStyle w:val="ListParagraph"/>
        <w:ind w:left="36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Cynkomet</w:t>
      </w:r>
    </w:p>
    <w:tbl>
      <w:tblPr>
        <w:tblW w:w="9786" w:type="dxa"/>
        <w:tblInd w:w="-106" w:type="dxa"/>
        <w:tblLook w:val="00A0"/>
      </w:tblPr>
      <w:tblGrid>
        <w:gridCol w:w="8369"/>
        <w:gridCol w:w="1417"/>
      </w:tblGrid>
      <w:tr w:rsidR="00E75948" w:rsidRPr="00D75BB6">
        <w:trPr>
          <w:trHeight w:val="234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color w:val="00000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  <w:rPr>
                <w:color w:val="000000"/>
              </w:rPr>
            </w:pPr>
            <w:r w:rsidRPr="00D75BB6">
              <w:rPr>
                <w:color w:val="000000"/>
              </w:rPr>
              <w:t>Цена, €</w:t>
            </w:r>
          </w:p>
        </w:tc>
      </w:tr>
      <w:tr w:rsidR="00E75948" w:rsidRPr="00D75BB6">
        <w:trPr>
          <w:trHeight w:val="182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E75948" w:rsidRPr="00D75BB6" w:rsidRDefault="00E75948" w:rsidP="00D71DAD">
            <w:pPr>
              <w:rPr>
                <w:color w:val="000000"/>
              </w:rPr>
            </w:pPr>
            <w:r w:rsidRPr="00D75BB6">
              <w:rPr>
                <w:b/>
                <w:bCs/>
                <w:i/>
                <w:iCs/>
                <w:color w:val="000000"/>
              </w:rPr>
              <w:t>Прицепы для перевозки скота</w:t>
            </w:r>
          </w:p>
        </w:tc>
      </w:tr>
      <w:tr w:rsidR="00E75948" w:rsidRPr="00D75BB6">
        <w:trPr>
          <w:trHeight w:val="182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Kurier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8 280</w:t>
            </w:r>
          </w:p>
        </w:tc>
      </w:tr>
      <w:tr w:rsidR="00E75948" w:rsidRPr="00D75BB6">
        <w:trPr>
          <w:trHeight w:val="143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брезентовый тент со шнуровкой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520</w:t>
            </w:r>
          </w:p>
        </w:tc>
      </w:tr>
      <w:tr w:rsidR="00E75948" w:rsidRPr="00D75BB6">
        <w:trPr>
          <w:trHeight w:val="106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перегородка разделяющая перевозимый скот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340</w:t>
            </w:r>
          </w:p>
        </w:tc>
      </w:tr>
      <w:tr w:rsidR="00E75948" w:rsidRPr="00D75BB6">
        <w:trPr>
          <w:trHeight w:val="195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Kurier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12 200</w:t>
            </w:r>
          </w:p>
        </w:tc>
      </w:tr>
      <w:tr w:rsidR="00E75948" w:rsidRPr="00D75BB6">
        <w:trPr>
          <w:trHeight w:val="172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брезентовый тент со шнуровкой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640</w:t>
            </w:r>
          </w:p>
        </w:tc>
      </w:tr>
      <w:tr w:rsidR="00E75948" w:rsidRPr="00D75BB6">
        <w:trPr>
          <w:trHeight w:val="119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rPr>
                <w:color w:val="000000"/>
                <w:sz w:val="20"/>
                <w:szCs w:val="20"/>
              </w:rPr>
            </w:pPr>
            <w:r w:rsidRPr="00D75BB6">
              <w:rPr>
                <w:color w:val="000000"/>
                <w:sz w:val="20"/>
                <w:szCs w:val="20"/>
              </w:rPr>
              <w:t>перегородка разделяющая перевозимый скот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A6480C" w:rsidRDefault="00E75948">
            <w:pPr>
              <w:jc w:val="right"/>
              <w:rPr>
                <w:sz w:val="20"/>
                <w:szCs w:val="20"/>
              </w:rPr>
            </w:pPr>
            <w:r w:rsidRPr="00A6480C">
              <w:rPr>
                <w:sz w:val="20"/>
                <w:szCs w:val="20"/>
              </w:rPr>
              <w:t>340</w:t>
            </w:r>
          </w:p>
        </w:tc>
      </w:tr>
    </w:tbl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r w:rsidRPr="00D75BB6">
        <w:tab/>
      </w:r>
      <w:hyperlink w:anchor="Оглавление" w:history="1">
        <w:r w:rsidRPr="00D75BB6">
          <w:rPr>
            <w:rStyle w:val="Hyperlink"/>
            <w:sz w:val="20"/>
            <w:szCs w:val="20"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</w:rPr>
      </w:pPr>
      <w:r>
        <w:rPr>
          <w:noProof/>
        </w:rPr>
        <w:pict>
          <v:shape id="_x0000_s1089" type="#_x0000_t75" href="http://www.pom.ru.com/" style="position:absolute;left:0;text-align:left;margin-left:407.45pt;margin-top:10.8pt;width:60.75pt;height:31.5pt;z-index:-251645952;visibility:visible" o:button="t">
            <v:fill o:detectmouseclick="t"/>
            <v:imagedata r:id="rId61" o:title=""/>
          </v:shape>
        </w:pict>
      </w:r>
      <w:hyperlink w:anchor="Коммунальная_техника" w:history="1">
        <w:bookmarkStart w:id="75" w:name="_Toc341951132"/>
        <w:bookmarkStart w:id="76" w:name="_Toc403399324"/>
        <w:r w:rsidRPr="00D75BB6">
          <w:rPr>
            <w:rFonts w:ascii="Times New Roman" w:hAnsi="Times New Roman" w:cs="Times New Roman"/>
          </w:rPr>
          <w:t>Коммунальная техника</w:t>
        </w:r>
        <w:bookmarkEnd w:id="75"/>
        <w:bookmarkEnd w:id="76"/>
      </w:hyperlink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Pom</w:t>
      </w:r>
      <w:r w:rsidRPr="00D75BB6">
        <w:rPr>
          <w:b/>
          <w:bCs/>
          <w:sz w:val="24"/>
          <w:szCs w:val="24"/>
        </w:rPr>
        <w:t>-</w:t>
      </w:r>
      <w:r w:rsidRPr="00D75BB6">
        <w:rPr>
          <w:b/>
          <w:bCs/>
          <w:sz w:val="24"/>
          <w:szCs w:val="24"/>
          <w:lang w:val="en-US"/>
        </w:rPr>
        <w:t>Augustow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809" w:type="dxa"/>
        <w:tblInd w:w="-106" w:type="dxa"/>
        <w:tblLook w:val="00A0"/>
      </w:tblPr>
      <w:tblGrid>
        <w:gridCol w:w="445"/>
        <w:gridCol w:w="7947"/>
        <w:gridCol w:w="1417"/>
      </w:tblGrid>
      <w:tr w:rsidR="00E75948" w:rsidRPr="00D75BB6">
        <w:trPr>
          <w:trHeight w:val="30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Щетки коммунальные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Щетка коммунальная 1,6 м. с бункером T-801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2 210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Щетка коммунальная 2,0 м. с бункером T-801/1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2 390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Опции для коммунальной щетки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Боковая щетка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610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Система орошения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530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открытие бункера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110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Щетки дорожные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Щетка дорожная 1,6 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1 660</w:t>
            </w:r>
          </w:p>
        </w:tc>
      </w:tr>
      <w:tr w:rsidR="00E75948" w:rsidRPr="00D75BB6">
        <w:trPr>
          <w:trHeight w:hRule="exact" w:val="2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Щетка дорожная 2,0 м.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1 860</w:t>
            </w:r>
          </w:p>
        </w:tc>
      </w:tr>
    </w:tbl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  <w:r>
        <w:rPr>
          <w:noProof/>
        </w:rPr>
        <w:pict>
          <v:shape id="_x0000_s1090" type="#_x0000_t75" href="http://www.samasz.ru/" style="position:absolute;left:0;text-align:left;margin-left:431.45pt;margin-top:13.55pt;width:52.5pt;height:53.25pt;z-index:-251644928;visibility:visible;mso-position-horizontal-relative:text;mso-position-vertical-relative:text" o:button="t">
            <v:fill o:detectmouseclick="t"/>
            <v:imagedata r:id="rId11" o:title=""/>
          </v:shape>
        </w:pict>
      </w: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  <w:rPr>
          <w:b/>
          <w:bCs/>
          <w:sz w:val="24"/>
          <w:szCs w:val="24"/>
        </w:rPr>
      </w:pPr>
    </w:p>
    <w:p w:rsidR="00E75948" w:rsidRPr="00D75BB6" w:rsidRDefault="00E75948" w:rsidP="009C554A">
      <w:pPr>
        <w:pStyle w:val="ListParagraph"/>
        <w:ind w:left="360"/>
      </w:pPr>
      <w:r w:rsidRPr="00D75BB6">
        <w:rPr>
          <w:b/>
          <w:bCs/>
          <w:sz w:val="24"/>
          <w:szCs w:val="24"/>
        </w:rPr>
        <w:t xml:space="preserve">Техника производства </w:t>
      </w:r>
      <w:r w:rsidRPr="00D75BB6">
        <w:rPr>
          <w:b/>
          <w:bCs/>
          <w:sz w:val="24"/>
          <w:szCs w:val="24"/>
          <w:lang w:val="en-US"/>
        </w:rPr>
        <w:t>Pronar</w:t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  <w:r w:rsidRPr="00D75BB6">
        <w:rPr>
          <w:b/>
          <w:bCs/>
          <w:sz w:val="24"/>
          <w:szCs w:val="24"/>
        </w:rPr>
        <w:tab/>
      </w:r>
    </w:p>
    <w:tbl>
      <w:tblPr>
        <w:tblW w:w="9781" w:type="dxa"/>
        <w:tblInd w:w="-106" w:type="dxa"/>
        <w:tblLook w:val="00A0"/>
      </w:tblPr>
      <w:tblGrid>
        <w:gridCol w:w="993"/>
        <w:gridCol w:w="7371"/>
        <w:gridCol w:w="1417"/>
      </w:tblGrid>
      <w:tr w:rsidR="00E75948" w:rsidRPr="00D75BB6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r w:rsidRPr="00D75BB6">
              <w:t>Цена, €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Щетки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</w:rPr>
            </w:pPr>
            <w:r w:rsidRPr="00D75BB6">
              <w:rPr>
                <w:b/>
                <w:bCs/>
                <w:i/>
                <w:iCs/>
              </w:rPr>
              <w:t> 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ZM-1600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AGATA ZM-1600  Уборочная щётка без боковой щетки и без оросительной системой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2 570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ZM-2000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AGATA ZM-2000 Уборочная щётка без боковой щетки и без оросительной системой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3 010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Оросительная система с баком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480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Боковая щетка с гидроприводом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750</w:t>
            </w:r>
          </w:p>
        </w:tc>
      </w:tr>
      <w:tr w:rsidR="00E75948" w:rsidRPr="00D75BB6">
        <w:trPr>
          <w:trHeight w:hRule="exact" w:val="28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ZMC-2.0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ZMC-2,0 Уборочная машина с бункером накопителем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6F614F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20 440</w:t>
            </w:r>
          </w:p>
        </w:tc>
      </w:tr>
    </w:tbl>
    <w:p w:rsidR="00E75948" w:rsidRPr="00D75BB6" w:rsidRDefault="00E75948" w:rsidP="009C554A"/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>
      <w:pPr>
        <w:rPr>
          <w:lang w:val="en-US"/>
        </w:rPr>
      </w:pPr>
    </w:p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>
      <w:pPr>
        <w:jc w:val="right"/>
        <w:rPr>
          <w:sz w:val="20"/>
          <w:szCs w:val="20"/>
        </w:rPr>
      </w:pPr>
      <w:hyperlink w:anchor="Оглавление" w:history="1">
        <w:r w:rsidRPr="00D75BB6">
          <w:rPr>
            <w:rStyle w:val="Hyperlink"/>
            <w:sz w:val="20"/>
            <w:szCs w:val="20"/>
          </w:rPr>
          <w:t>Возврат к оглавлению</w:t>
        </w:r>
      </w:hyperlink>
    </w:p>
    <w:p w:rsidR="00E75948" w:rsidRPr="00D75BB6" w:rsidRDefault="00E75948" w:rsidP="004676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42" o:spid="_x0000_s1091" type="#_x0000_t75" href="http://www.samasz.ru/" style="position:absolute;left:0;text-align:left;margin-left:422.45pt;margin-top:10.75pt;width:96.75pt;height:33pt;z-index:-251643904;visibility:visible" o:button="t">
            <v:fill o:detectmouseclick="t"/>
            <v:imagedata r:id="rId67" o:title=""/>
          </v:shape>
        </w:pict>
      </w:r>
      <w:hyperlink w:anchor="Техника_для_уборки_ягод" w:history="1">
        <w:bookmarkStart w:id="77" w:name="_Toc341951135"/>
        <w:bookmarkStart w:id="78" w:name="_Toc403399325"/>
        <w:r w:rsidRPr="00D75BB6">
          <w:rPr>
            <w:rFonts w:ascii="Times New Roman" w:hAnsi="Times New Roman" w:cs="Times New Roman"/>
            <w:sz w:val="28"/>
            <w:szCs w:val="28"/>
          </w:rPr>
          <w:t>Техника для уборки ягод</w:t>
        </w:r>
        <w:bookmarkEnd w:id="77"/>
        <w:bookmarkEnd w:id="78"/>
      </w:hyperlink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Pr="00D75BB6" w:rsidRDefault="00E75948" w:rsidP="0084414D">
      <w:pPr>
        <w:pStyle w:val="ListParagraph"/>
        <w:ind w:left="360"/>
        <w:rPr>
          <w:b/>
          <w:bCs/>
          <w:sz w:val="24"/>
          <w:szCs w:val="24"/>
        </w:rPr>
      </w:pPr>
      <w:r w:rsidRPr="00D75BB6">
        <w:rPr>
          <w:b/>
          <w:bCs/>
          <w:sz w:val="24"/>
          <w:szCs w:val="24"/>
        </w:rPr>
        <w:t xml:space="preserve">Техника производства Weremczuk </w:t>
      </w:r>
    </w:p>
    <w:tbl>
      <w:tblPr>
        <w:tblW w:w="9822" w:type="dxa"/>
        <w:tblInd w:w="-106" w:type="dxa"/>
        <w:tblLook w:val="00A0"/>
      </w:tblPr>
      <w:tblGrid>
        <w:gridCol w:w="445"/>
        <w:gridCol w:w="7818"/>
        <w:gridCol w:w="1559"/>
      </w:tblGrid>
      <w:tr w:rsidR="00E75948" w:rsidRPr="00D75BB6">
        <w:trPr>
          <w:trHeight w:val="5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Комбайн для осенней малины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Полурядный комбайн Natalka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363436" w:rsidRDefault="00E75948" w:rsidP="00363436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25 560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</w:pP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 xml:space="preserve">Активный подборщик с маслоохладителем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Гидравлическое дышло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Маслоохладитель с электрическим двигателем (привод от трактора)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</w:t>
            </w:r>
          </w:p>
        </w:tc>
      </w:tr>
      <w:tr w:rsidR="00E75948" w:rsidRPr="00D75BB6">
        <w:trPr>
          <w:trHeight w:val="21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Комбайн для осенней малины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Однорядный комбайн Natalka 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78 760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Автоматическое позиционирование передней части комбайна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Комбайн для уборки вишни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Felix/Z Rol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99 560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Felix/Z Lift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106 570</w:t>
            </w:r>
          </w:p>
        </w:tc>
      </w:tr>
      <w:tr w:rsidR="00E75948" w:rsidRPr="00D75BB6">
        <w:trPr>
          <w:trHeight w:val="16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Комбайн вишни и слив MAJA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MAJA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26 900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гидравлический оборот плеча подвески стряхивателя- управление плечом стряхивателя вправо-влево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гидравлическая регулировка высоты подвески стряхивателя- управление высотой плеча машины вверх-вниз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маслоохладитель с электрическим двигателем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Держатель с площадкой для уборки в маленькие ящики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автоматическое отключение перематывания экрана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Зацеп для дополнительного прицепа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экран 4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экран 5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Дополнительный экран 6 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center"/>
            </w:pPr>
            <w:r w:rsidRPr="00D75BB6">
              <w:t> 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lang w:val="en-US"/>
              </w:rPr>
            </w:pPr>
            <w:r w:rsidRPr="00D75BB6">
              <w:rPr>
                <w:b/>
                <w:bCs/>
              </w:rPr>
              <w:t xml:space="preserve">Комбайн Joanna-4 для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jc w:val="right"/>
            </w:pP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Joanna-4  для уборки черной и красной смородины, крыжовника, шиповника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26 230</w:t>
            </w:r>
          </w:p>
        </w:tc>
      </w:tr>
      <w:tr w:rsidR="00E75948" w:rsidRPr="00D75BB6">
        <w:trPr>
          <w:trHeight w:val="28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Joanna-4  для уборки черной и красной смородины с увеличенной силой встряхивания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26 230</w:t>
            </w:r>
          </w:p>
        </w:tc>
      </w:tr>
      <w:tr w:rsidR="00E75948" w:rsidRPr="00D75BB6">
        <w:trPr>
          <w:trHeight w:val="28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гидравлическая регулировка поворота задних колес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приставка для невысоких кустов (от 20 до 120 см.)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гидравлически поворотное дышло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дорожное освещение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рабочее электроосвещение над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набор для сбора ягод в два   500 кг. контейнера, установленный один за другим.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7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набор для сбора ягод в два   500 кг. контейнера, установленные рядом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8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расширенная платформа для сбора ягод одновременно в два   500 кг. контейнера с системой ссыпания в другой контейнер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9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козырек с тентом над рабочей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10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дополнительный транспортер для сортировки фруктов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  <w:lang w:val="en-US"/>
              </w:rPr>
            </w:pPr>
            <w:r w:rsidRPr="00D75BB6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</w:pPr>
            <w:r w:rsidRPr="00D75BB6">
              <w:t>Ролики для разгрузки 500 кг. контейнеров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</w:tr>
    </w:tbl>
    <w:p w:rsidR="00E75948" w:rsidRPr="00D75BB6" w:rsidRDefault="00E75948" w:rsidP="009C554A">
      <w:pPr>
        <w:pStyle w:val="ListParagraph"/>
        <w:rPr>
          <w:lang w:val="en-US"/>
        </w:rPr>
      </w:pPr>
    </w:p>
    <w:p w:rsidR="00E75948" w:rsidRPr="00D75BB6" w:rsidRDefault="00E75948" w:rsidP="009C554A">
      <w:pPr>
        <w:pStyle w:val="ListParagraph"/>
        <w:rPr>
          <w:lang w:val="en-US"/>
        </w:rPr>
      </w:pPr>
    </w:p>
    <w:p w:rsidR="00E75948" w:rsidRPr="00D75BB6" w:rsidRDefault="00E75948" w:rsidP="009C554A">
      <w:pPr>
        <w:pStyle w:val="ListParagraph"/>
      </w:pPr>
    </w:p>
    <w:tbl>
      <w:tblPr>
        <w:tblW w:w="9819" w:type="dxa"/>
        <w:tblInd w:w="-106" w:type="dxa"/>
        <w:tblLook w:val="00A0"/>
      </w:tblPr>
      <w:tblGrid>
        <w:gridCol w:w="445"/>
        <w:gridCol w:w="7815"/>
        <w:gridCol w:w="1559"/>
      </w:tblGrid>
      <w:tr w:rsidR="00E75948" w:rsidRPr="00D75BB6">
        <w:trPr>
          <w:trHeight w:val="19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r w:rsidRPr="00D75BB6"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r w:rsidRPr="00D75BB6">
              <w:rPr>
                <w:b/>
                <w:bCs/>
              </w:rPr>
              <w:t>Прицепной комбайн Viktor Z для уборки смородины, аронии, крыжовника, шиповника</w:t>
            </w:r>
            <w:r w:rsidRPr="00D75BB6"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Viktor 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106 450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Приставка для молодых кустов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Дорожное освещение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Ролики для загрузки контейнеров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Защитный козырек над рабочей платформой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1 620</w:t>
            </w:r>
          </w:p>
        </w:tc>
      </w:tr>
      <w:tr w:rsidR="00E75948" w:rsidRPr="00D75BB6">
        <w:trPr>
          <w:trHeight w:hRule="exact" w:val="340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</w:tcPr>
          <w:p w:rsidR="00E75948" w:rsidRPr="00D75BB6" w:rsidRDefault="00E75948" w:rsidP="00D71DAD">
            <w:r w:rsidRPr="00D75BB6">
              <w:rPr>
                <w:b/>
                <w:bCs/>
              </w:rPr>
              <w:t>Самоходный комбайн Viktor для уборки смородины, аронии, крыжовника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Viktor стандарт уборка в маленькие ящики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169 710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Viktor стандарт экстра с увеличенными боковыми транспортерами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180 640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Viktor с боковым транспортером. Уборка в большие контейнеры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Viktor с двумя гидравлическими лифтами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198 800</w:t>
            </w:r>
          </w:p>
        </w:tc>
      </w:tr>
      <w:tr w:rsidR="00E75948" w:rsidRPr="00D75BB6">
        <w:trPr>
          <w:trHeight w:val="15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75BB6">
              <w:rPr>
                <w:b/>
                <w:bCs/>
                <w:i/>
                <w:iCs/>
                <w:sz w:val="20"/>
                <w:szCs w:val="20"/>
              </w:rPr>
              <w:t>Дополнительное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 для молодых кустов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минимального оборудования для перевооружения комбайна для аронии на комбайн для уборки маленькой аронии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7 890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Передвижные боковые платформы с правой и левой стороны комбайна облегчающие загрузку пустых контейнеров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10 570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Гидравлическое боковое выравнивание комбайна для работы на склонах до 12%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Привод на 4 колеса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18 970</w:t>
            </w:r>
          </w:p>
        </w:tc>
      </w:tr>
      <w:tr w:rsidR="00E75948" w:rsidRPr="00D75BB6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</w:t>
            </w:r>
            <w:r w:rsidRPr="00D75BB6">
              <w:rPr>
                <w:b/>
                <w:bCs/>
              </w:rPr>
              <w:t>Корчеватель Samson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Samson 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6 330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Samson DUO 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Samson DUO 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9 770</w:t>
            </w:r>
          </w:p>
        </w:tc>
      </w:tr>
      <w:tr w:rsidR="00E75948" w:rsidRPr="00D75BB6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E957BF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Многофункциональная машина для садов и плантаций Sava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Sava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363436" w:rsidRDefault="00E75948" w:rsidP="00363436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6 570</w:t>
            </w:r>
          </w:p>
        </w:tc>
      </w:tr>
      <w:tr w:rsidR="00E75948" w:rsidRPr="00D75BB6">
        <w:trPr>
          <w:trHeight w:val="255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E957BF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Набор инструментов (на одну сторону)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насадка ля подметания листьев и ветвей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садовая фреза 80 см.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садовая косилка 80 см.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гербицидная балка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5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машина для вырезки побегов смородины Roch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2 540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6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E957BF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автоматическое ведение инструментов вдоль ряда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Default="00E759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</w:tr>
    </w:tbl>
    <w:p w:rsidR="00E75948" w:rsidRPr="00D75BB6" w:rsidRDefault="00E75948" w:rsidP="0046764D">
      <w:pPr>
        <w:pStyle w:val="Heading1"/>
        <w:keepLines/>
        <w:numPr>
          <w:ilvl w:val="0"/>
          <w:numId w:val="9"/>
        </w:numPr>
        <w:spacing w:before="100" w:beforeAutospacing="1" w:after="100" w:afterAutospacing="1" w:line="24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bookmarkStart w:id="79" w:name="_GoBack"/>
      <w:r>
        <w:rPr>
          <w:noProof/>
        </w:rPr>
        <w:pict>
          <v:shape id="_x0000_s1092" type="#_x0000_t75" href="http://www.samasz.ru/" style="position:absolute;left:0;text-align:left;margin-left:390.2pt;margin-top:12.25pt;width:130.2pt;height:24pt;z-index:-251631616;visibility:visible;mso-position-horizontal-relative:text;mso-position-vertical-relative:text" o:button="t">
            <v:fill o:detectmouseclick="t"/>
            <v:imagedata r:id="rId34" o:title=""/>
          </v:shape>
        </w:pict>
      </w:r>
      <w:bookmarkEnd w:id="79"/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  <w:bookmarkStart w:id="80" w:name="_Toc403399326"/>
      <w:r w:rsidRPr="00D75BB6">
        <w:rPr>
          <w:rFonts w:ascii="Times New Roman" w:hAnsi="Times New Roman" w:cs="Times New Roman"/>
          <w:sz w:val="28"/>
          <w:szCs w:val="28"/>
        </w:rPr>
        <w:t>Мульчирователи</w:t>
      </w:r>
      <w:bookmarkEnd w:id="80"/>
      <w:r w:rsidRPr="00D75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948" w:rsidRPr="00D75BB6" w:rsidRDefault="00E75948" w:rsidP="009C554A">
      <w:pPr>
        <w:rPr>
          <w:b/>
          <w:bCs/>
        </w:rPr>
      </w:pPr>
      <w:r w:rsidRPr="00D75BB6">
        <w:rPr>
          <w:b/>
          <w:bCs/>
        </w:rPr>
        <w:t xml:space="preserve">Техника производства Krukowiak </w:t>
      </w:r>
    </w:p>
    <w:tbl>
      <w:tblPr>
        <w:tblW w:w="9820" w:type="dxa"/>
        <w:tblInd w:w="-106" w:type="dxa"/>
        <w:tblLook w:val="00A0"/>
      </w:tblPr>
      <w:tblGrid>
        <w:gridCol w:w="445"/>
        <w:gridCol w:w="7815"/>
        <w:gridCol w:w="1560"/>
      </w:tblGrid>
      <w:tr w:rsidR="00E75948" w:rsidRPr="00D75BB6">
        <w:trPr>
          <w:trHeight w:val="27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№</w:t>
            </w:r>
          </w:p>
        </w:tc>
        <w:tc>
          <w:tcPr>
            <w:tcW w:w="7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948" w:rsidRPr="00D75BB6" w:rsidRDefault="00E75948" w:rsidP="00D71DAD">
            <w:pPr>
              <w:jc w:val="center"/>
            </w:pPr>
            <w:r w:rsidRPr="00D75BB6">
              <w:t>Цена, €</w:t>
            </w:r>
          </w:p>
        </w:tc>
      </w:tr>
      <w:tr w:rsidR="00E75948" w:rsidRPr="00D75BB6">
        <w:trPr>
          <w:trHeight w:hRule="exact" w:val="397"/>
        </w:trPr>
        <w:tc>
          <w:tcPr>
            <w:tcW w:w="9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75948" w:rsidRPr="00D75BB6" w:rsidRDefault="00E75948" w:rsidP="00D71DAD">
            <w:pPr>
              <w:pStyle w:val="NoSpacing"/>
              <w:jc w:val="left"/>
              <w:rPr>
                <w:b/>
                <w:bCs/>
                <w:i/>
                <w:iCs/>
                <w:sz w:val="32"/>
                <w:szCs w:val="32"/>
              </w:rPr>
            </w:pPr>
            <w:r w:rsidRPr="00D75BB6">
              <w:rPr>
                <w:b/>
                <w:bCs/>
                <w:i/>
                <w:iCs/>
                <w:sz w:val="32"/>
                <w:szCs w:val="32"/>
              </w:rPr>
              <w:t xml:space="preserve">Мульчирователи </w:t>
            </w:r>
          </w:p>
          <w:p w:rsidR="00E75948" w:rsidRPr="00D75BB6" w:rsidRDefault="00E75948" w:rsidP="00D71DAD">
            <w:pPr>
              <w:rPr>
                <w:b/>
                <w:bCs/>
              </w:rPr>
            </w:pPr>
            <w:r w:rsidRPr="00D75BB6">
              <w:rPr>
                <w:b/>
                <w:bCs/>
              </w:rPr>
              <w:t> 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Мульчирователь RG-1,5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2 405</w:t>
            </w:r>
          </w:p>
        </w:tc>
      </w:tr>
      <w:tr w:rsidR="00E75948" w:rsidRPr="00D75BB6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 2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Мульчирователь RG-3,0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4 467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Садовая косилка KS-2,2m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2 837</w:t>
            </w:r>
          </w:p>
        </w:tc>
      </w:tr>
      <w:tr w:rsidR="00E75948" w:rsidRPr="00D75BB6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 w:rsidP="00D71DAD">
            <w:pPr>
              <w:jc w:val="center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948" w:rsidRPr="00D75BB6" w:rsidRDefault="00E75948" w:rsidP="00D71DAD">
            <w:pPr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Садовая косилка KS-2,7m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5948" w:rsidRPr="00D75BB6" w:rsidRDefault="00E75948">
            <w:pPr>
              <w:jc w:val="right"/>
              <w:rPr>
                <w:sz w:val="20"/>
                <w:szCs w:val="20"/>
              </w:rPr>
            </w:pPr>
            <w:r w:rsidRPr="00D75BB6">
              <w:rPr>
                <w:sz w:val="20"/>
                <w:szCs w:val="20"/>
              </w:rPr>
              <w:t>3 148</w:t>
            </w:r>
          </w:p>
        </w:tc>
      </w:tr>
    </w:tbl>
    <w:p w:rsidR="00E75948" w:rsidRPr="00D75BB6" w:rsidRDefault="00E75948" w:rsidP="009C554A"/>
    <w:p w:rsidR="00E75948" w:rsidRPr="00D75BB6" w:rsidRDefault="00E75948" w:rsidP="009C554A"/>
    <w:p w:rsidR="00E75948" w:rsidRPr="00D75BB6" w:rsidRDefault="00E75948" w:rsidP="009C554A">
      <w:hyperlink w:anchor="Оглавление" w:history="1">
        <w:r w:rsidRPr="00D75BB6">
          <w:rPr>
            <w:rStyle w:val="Hyperlink"/>
            <w:sz w:val="20"/>
            <w:szCs w:val="20"/>
          </w:rPr>
          <w:t>Возврат к оглавлению</w:t>
        </w:r>
      </w:hyperlink>
    </w:p>
    <w:sectPr w:rsidR="00E75948" w:rsidRPr="00D75BB6" w:rsidSect="00AE746C">
      <w:pgSz w:w="11906" w:h="16838"/>
      <w:pgMar w:top="1134" w:right="707" w:bottom="851" w:left="85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948" w:rsidRDefault="00E75948">
      <w:r>
        <w:separator/>
      </w:r>
    </w:p>
  </w:endnote>
  <w:endnote w:type="continuationSeparator" w:id="1">
    <w:p w:rsidR="00E75948" w:rsidRDefault="00E75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48" w:rsidRDefault="00E75948" w:rsidP="00E00669">
    <w:pPr>
      <w:pStyle w:val="Footer"/>
      <w:jc w:val="center"/>
      <w:rPr>
        <w:rFonts w:ascii="Calibri" w:hAnsi="Calibri" w:cs="Calibri"/>
        <w:color w:val="000000"/>
        <w:sz w:val="20"/>
        <w:szCs w:val="20"/>
      </w:rPr>
    </w:pPr>
  </w:p>
  <w:p w:rsidR="00E75948" w:rsidRPr="00E00669" w:rsidRDefault="00E75948" w:rsidP="00E00669">
    <w:pPr>
      <w:pStyle w:val="Footer"/>
      <w:jc w:val="center"/>
      <w:rPr>
        <w:rFonts w:ascii="Calibri" w:hAnsi="Calibri" w:cs="Calibri"/>
        <w:color w:val="000000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2" type="#_x0000_t202" style="position:absolute;left:0;text-align:left;margin-left:508.7pt;margin-top:804.75pt;width:51.25pt;height:24pt;z-index:251658752;visibility:visible;mso-position-horizontal-relative:page;mso-position-vertical-relative:page" filled="f" stroked="f" strokeweight=".5pt">
          <v:textbox style="mso-next-textbox:#Надпись 56">
            <w:txbxContent>
              <w:p w:rsidR="00E75948" w:rsidRPr="00AE746C" w:rsidRDefault="00E75948">
                <w:pPr>
                  <w:pStyle w:val="Footer"/>
                  <w:jc w:val="right"/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</w:pPr>
                <w:r w:rsidRPr="00AE746C"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  <w:t xml:space="preserve">Стр. </w:t>
                </w:r>
                <w:r w:rsidRPr="00AE746C"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  <w:fldChar w:fldCharType="begin"/>
                </w:r>
                <w:r w:rsidRPr="00AE746C"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  <w:instrText>PAGE  \* Arabic  \* MERGEFORMAT</w:instrText>
                </w:r>
                <w:r w:rsidRPr="00AE746C"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  <w:fldChar w:fldCharType="separate"/>
                </w:r>
                <w:r>
                  <w:rPr>
                    <w:rFonts w:ascii="Cambria" w:hAnsi="Cambria" w:cs="Cambria"/>
                    <w:noProof/>
                    <w:color w:val="000000"/>
                    <w:sz w:val="22"/>
                    <w:szCs w:val="22"/>
                  </w:rPr>
                  <w:t>50</w:t>
                </w:r>
                <w:r w:rsidRPr="00AE746C">
                  <w:rPr>
                    <w:rFonts w:ascii="Cambria" w:hAnsi="Cambria" w:cs="Cambria"/>
                    <w:color w:val="000000"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53" type="#_x0000_t32" style="position:absolute;left:0;text-align:left;margin-left:-12.9pt;margin-top:-1.7pt;width:565.15pt;height:.05pt;z-index:251659776;visibility:visible" strokecolor="#1f497d"/>
      </w:pict>
    </w:r>
    <w:r w:rsidRPr="00E00669">
      <w:rPr>
        <w:rFonts w:ascii="Calibri" w:hAnsi="Calibri" w:cs="Calibri"/>
        <w:color w:val="000000"/>
        <w:sz w:val="20"/>
        <w:szCs w:val="20"/>
      </w:rPr>
      <w:t>р/с 407028</w:t>
    </w:r>
    <w:r>
      <w:rPr>
        <w:rFonts w:ascii="Calibri" w:hAnsi="Calibri" w:cs="Calibri"/>
        <w:color w:val="000000"/>
        <w:sz w:val="20"/>
        <w:szCs w:val="20"/>
      </w:rPr>
      <w:t>10801430000020</w:t>
    </w:r>
    <w:r w:rsidRPr="00E00669">
      <w:rPr>
        <w:rFonts w:ascii="Calibri" w:hAnsi="Calibri" w:cs="Calibri"/>
        <w:color w:val="000000"/>
        <w:sz w:val="20"/>
        <w:szCs w:val="20"/>
      </w:rPr>
      <w:t xml:space="preserve"> в </w:t>
    </w:r>
    <w:r>
      <w:rPr>
        <w:rFonts w:ascii="Calibri" w:hAnsi="Calibri" w:cs="Calibri"/>
        <w:color w:val="000000"/>
        <w:sz w:val="20"/>
        <w:szCs w:val="20"/>
      </w:rPr>
      <w:t xml:space="preserve">филиале </w:t>
    </w:r>
    <w:r w:rsidRPr="00E00669">
      <w:rPr>
        <w:rFonts w:ascii="Calibri" w:hAnsi="Calibri" w:cs="Calibri"/>
        <w:color w:val="000000"/>
        <w:sz w:val="20"/>
        <w:szCs w:val="20"/>
      </w:rPr>
      <w:t>ОАО «БАНК</w:t>
    </w:r>
    <w:r>
      <w:rPr>
        <w:rFonts w:ascii="Calibri" w:hAnsi="Calibri" w:cs="Calibri"/>
        <w:color w:val="000000"/>
        <w:sz w:val="20"/>
        <w:szCs w:val="20"/>
      </w:rPr>
      <w:t xml:space="preserve"> УРАЛСИБ</w:t>
    </w:r>
    <w:r w:rsidRPr="00E00669">
      <w:rPr>
        <w:rFonts w:ascii="Calibri" w:hAnsi="Calibri" w:cs="Calibri"/>
        <w:color w:val="000000"/>
        <w:sz w:val="20"/>
        <w:szCs w:val="20"/>
      </w:rPr>
      <w:t>»</w:t>
    </w:r>
    <w:r>
      <w:rPr>
        <w:rFonts w:ascii="Calibri" w:hAnsi="Calibri" w:cs="Calibri"/>
        <w:color w:val="000000"/>
        <w:sz w:val="20"/>
        <w:szCs w:val="20"/>
      </w:rPr>
      <w:t xml:space="preserve"> г. Уфа</w:t>
    </w:r>
    <w:r w:rsidRPr="00E00669">
      <w:rPr>
        <w:rFonts w:ascii="Calibri" w:hAnsi="Calibri" w:cs="Calibri"/>
        <w:color w:val="000000"/>
        <w:sz w:val="20"/>
        <w:szCs w:val="20"/>
      </w:rPr>
      <w:t>, БИК 04</w:t>
    </w:r>
    <w:r>
      <w:rPr>
        <w:rFonts w:ascii="Calibri" w:hAnsi="Calibri" w:cs="Calibri"/>
        <w:color w:val="000000"/>
        <w:sz w:val="20"/>
        <w:szCs w:val="20"/>
      </w:rPr>
      <w:t>8073770</w:t>
    </w:r>
  </w:p>
  <w:p w:rsidR="00E75948" w:rsidRPr="00E00669" w:rsidRDefault="00E75948" w:rsidP="00E00669">
    <w:pPr>
      <w:pStyle w:val="Footer"/>
      <w:jc w:val="center"/>
      <w:rPr>
        <w:color w:val="000000"/>
      </w:rPr>
    </w:pPr>
    <w:r w:rsidRPr="00E00669">
      <w:rPr>
        <w:rFonts w:ascii="Calibri" w:hAnsi="Calibri" w:cs="Calibri"/>
        <w:color w:val="000000"/>
        <w:sz w:val="20"/>
        <w:szCs w:val="20"/>
      </w:rPr>
      <w:t>к/с 30101810</w:t>
    </w:r>
    <w:r>
      <w:rPr>
        <w:rFonts w:ascii="Calibri" w:hAnsi="Calibri" w:cs="Calibri"/>
        <w:color w:val="000000"/>
        <w:sz w:val="20"/>
        <w:szCs w:val="20"/>
      </w:rPr>
      <w:t>6</w:t>
    </w:r>
    <w:r w:rsidRPr="00E00669">
      <w:rPr>
        <w:rFonts w:ascii="Calibri" w:hAnsi="Calibri" w:cs="Calibri"/>
        <w:color w:val="000000"/>
        <w:sz w:val="20"/>
        <w:szCs w:val="20"/>
      </w:rPr>
      <w:t>000000007</w:t>
    </w:r>
    <w:r>
      <w:rPr>
        <w:rFonts w:ascii="Calibri" w:hAnsi="Calibri" w:cs="Calibri"/>
        <w:color w:val="000000"/>
        <w:sz w:val="20"/>
        <w:szCs w:val="20"/>
      </w:rPr>
      <w:t>7</w:t>
    </w:r>
    <w:r w:rsidRPr="00E00669">
      <w:rPr>
        <w:rFonts w:ascii="Calibri" w:hAnsi="Calibri" w:cs="Calibri"/>
        <w:color w:val="000000"/>
        <w:sz w:val="20"/>
        <w:szCs w:val="20"/>
      </w:rPr>
      <w:t xml:space="preserve">0, ИНН </w:t>
    </w:r>
    <w:r>
      <w:rPr>
        <w:rFonts w:ascii="Calibri" w:hAnsi="Calibri" w:cs="Calibri"/>
        <w:color w:val="000000"/>
        <w:sz w:val="20"/>
        <w:szCs w:val="20"/>
      </w:rPr>
      <w:t>1660199137,</w:t>
    </w:r>
    <w:r w:rsidRPr="00E00669">
      <w:rPr>
        <w:rFonts w:ascii="Calibri" w:hAnsi="Calibri" w:cs="Calibri"/>
        <w:color w:val="000000"/>
        <w:sz w:val="20"/>
        <w:szCs w:val="20"/>
      </w:rPr>
      <w:t xml:space="preserve">  КПП </w:t>
    </w:r>
    <w:r>
      <w:rPr>
        <w:rFonts w:ascii="Calibri" w:hAnsi="Calibri" w:cs="Calibri"/>
        <w:color w:val="000000"/>
        <w:sz w:val="20"/>
        <w:szCs w:val="20"/>
      </w:rPr>
      <w:t>166001001</w:t>
    </w:r>
    <w:r w:rsidRPr="00E00669">
      <w:rPr>
        <w:rFonts w:ascii="Calibri" w:hAnsi="Calibri" w:cs="Calibri"/>
        <w:color w:val="000000"/>
        <w:sz w:val="20"/>
        <w:szCs w:val="20"/>
      </w:rPr>
      <w:t>, ОГРН 1</w:t>
    </w:r>
    <w:r>
      <w:rPr>
        <w:rFonts w:ascii="Calibri" w:hAnsi="Calibri" w:cs="Calibri"/>
        <w:color w:val="000000"/>
        <w:sz w:val="20"/>
        <w:szCs w:val="20"/>
      </w:rPr>
      <w:t>141690019833</w:t>
    </w:r>
  </w:p>
  <w:p w:rsidR="00E75948" w:rsidRDefault="00E759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948" w:rsidRDefault="00E75948">
      <w:r>
        <w:separator/>
      </w:r>
    </w:p>
  </w:footnote>
  <w:footnote w:type="continuationSeparator" w:id="1">
    <w:p w:rsidR="00E75948" w:rsidRDefault="00E759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948" w:rsidRDefault="00E75948" w:rsidP="00D60BA1">
    <w:pPr>
      <w:jc w:val="center"/>
      <w:rPr>
        <w:sz w:val="20"/>
        <w:szCs w:val="20"/>
      </w:rPr>
    </w:pPr>
    <w:r>
      <w:rPr>
        <w:b/>
        <w:bCs/>
        <w:i/>
        <w:iCs/>
        <w:sz w:val="56"/>
        <w:szCs w:val="56"/>
      </w:rPr>
      <w:t>ООО «АГРО КОМПАНИ НЬЮ»</w:t>
    </w:r>
  </w:p>
  <w:p w:rsidR="00E75948" w:rsidRPr="009B4ED0" w:rsidRDefault="00E75948" w:rsidP="00D60BA1">
    <w:pPr>
      <w:pBdr>
        <w:bottom w:val="single" w:sz="12" w:space="0" w:color="auto"/>
      </w:pBdr>
      <w:jc w:val="center"/>
      <w:rPr>
        <w:b/>
        <w:bCs/>
        <w:i/>
        <w:iCs/>
        <w:sz w:val="20"/>
        <w:szCs w:val="20"/>
      </w:rPr>
    </w:pPr>
    <w:r w:rsidRPr="009B4ED0">
      <w:rPr>
        <w:b/>
        <w:bCs/>
        <w:i/>
        <w:iCs/>
        <w:sz w:val="20"/>
        <w:szCs w:val="20"/>
      </w:rPr>
      <w:t>420073, РТ, г. Казань, ул. Аделя Кутуя, д.50, а/я 67,  т/ф.: (843) 295-80-35, 2968-043</w:t>
    </w:r>
  </w:p>
  <w:p w:rsidR="00E75948" w:rsidRPr="00385945" w:rsidRDefault="00E75948" w:rsidP="00D60BA1">
    <w:pPr>
      <w:pBdr>
        <w:bottom w:val="single" w:sz="12" w:space="0" w:color="auto"/>
      </w:pBdr>
      <w:tabs>
        <w:tab w:val="center" w:pos="5245"/>
        <w:tab w:val="left" w:pos="8310"/>
      </w:tabs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ab/>
    </w:r>
    <w:r w:rsidRPr="009B4ED0">
      <w:rPr>
        <w:b/>
        <w:bCs/>
        <w:i/>
        <w:iCs/>
        <w:sz w:val="20"/>
        <w:szCs w:val="20"/>
      </w:rPr>
      <w:t>ИНН 16</w:t>
    </w:r>
    <w:r>
      <w:rPr>
        <w:b/>
        <w:bCs/>
        <w:i/>
        <w:iCs/>
        <w:sz w:val="20"/>
        <w:szCs w:val="20"/>
      </w:rPr>
      <w:t>60199137</w:t>
    </w:r>
    <w:r w:rsidRPr="009B4ED0">
      <w:rPr>
        <w:b/>
        <w:bCs/>
        <w:i/>
        <w:iCs/>
        <w:sz w:val="20"/>
        <w:szCs w:val="20"/>
      </w:rPr>
      <w:t xml:space="preserve">  КПП166001001 </w:t>
    </w:r>
    <w:r w:rsidRPr="009B4ED0">
      <w:rPr>
        <w:b/>
        <w:bCs/>
        <w:i/>
        <w:iCs/>
        <w:sz w:val="20"/>
        <w:szCs w:val="20"/>
        <w:lang w:val="en-US"/>
      </w:rPr>
      <w:t>www</w:t>
    </w:r>
    <w:r w:rsidRPr="009B4ED0">
      <w:rPr>
        <w:b/>
        <w:bCs/>
        <w:i/>
        <w:iCs/>
        <w:sz w:val="20"/>
        <w:szCs w:val="20"/>
      </w:rPr>
      <w:t>.</w:t>
    </w:r>
    <w:r w:rsidRPr="009B4ED0">
      <w:rPr>
        <w:b/>
        <w:bCs/>
        <w:i/>
        <w:iCs/>
        <w:sz w:val="20"/>
        <w:szCs w:val="20"/>
        <w:lang w:val="en-US"/>
      </w:rPr>
      <w:t>agrocompany</w:t>
    </w:r>
    <w:r w:rsidRPr="009B4ED0">
      <w:rPr>
        <w:b/>
        <w:bCs/>
        <w:i/>
        <w:iCs/>
        <w:sz w:val="20"/>
        <w:szCs w:val="20"/>
      </w:rPr>
      <w:t>-</w:t>
    </w:r>
    <w:r w:rsidRPr="009B4ED0">
      <w:rPr>
        <w:b/>
        <w:bCs/>
        <w:i/>
        <w:iCs/>
        <w:sz w:val="20"/>
        <w:szCs w:val="20"/>
        <w:lang w:val="en-US"/>
      </w:rPr>
      <w:t>kazan</w:t>
    </w:r>
    <w:r w:rsidRPr="009B4ED0">
      <w:rPr>
        <w:b/>
        <w:bCs/>
        <w:i/>
        <w:iCs/>
        <w:sz w:val="20"/>
        <w:szCs w:val="20"/>
      </w:rPr>
      <w:t>.</w:t>
    </w:r>
    <w:r w:rsidRPr="009B4ED0">
      <w:rPr>
        <w:b/>
        <w:bCs/>
        <w:i/>
        <w:iCs/>
        <w:sz w:val="20"/>
        <w:szCs w:val="20"/>
        <w:lang w:val="en-US"/>
      </w:rPr>
      <w:t>ru</w:t>
    </w:r>
    <w:r w:rsidRPr="00385945">
      <w:rPr>
        <w:b/>
        <w:bCs/>
        <w:i/>
        <w:iCs/>
        <w:sz w:val="20"/>
        <w:szCs w:val="20"/>
      </w:rPr>
      <w:tab/>
    </w:r>
    <w:r>
      <w:rPr>
        <w:b/>
        <w:bCs/>
        <w:i/>
        <w:iCs/>
        <w:sz w:val="20"/>
        <w:szCs w:val="20"/>
        <w:lang w:val="en-US"/>
      </w:rPr>
      <w:t>r</w:t>
    </w:r>
    <w:r w:rsidRPr="00385945">
      <w:rPr>
        <w:b/>
        <w:bCs/>
        <w:i/>
        <w:iCs/>
        <w:sz w:val="20"/>
        <w:szCs w:val="20"/>
      </w:rPr>
      <w:t>.</w:t>
    </w:r>
    <w:r>
      <w:rPr>
        <w:b/>
        <w:bCs/>
        <w:i/>
        <w:iCs/>
        <w:sz w:val="20"/>
        <w:szCs w:val="20"/>
        <w:lang w:val="en-US"/>
      </w:rPr>
      <w:t>r</w:t>
    </w:r>
    <w:r w:rsidRPr="00385945">
      <w:rPr>
        <w:b/>
        <w:bCs/>
        <w:i/>
        <w:iCs/>
        <w:sz w:val="20"/>
        <w:szCs w:val="20"/>
      </w:rPr>
      <w:t>.750@</w:t>
    </w:r>
    <w:r>
      <w:rPr>
        <w:b/>
        <w:bCs/>
        <w:i/>
        <w:iCs/>
        <w:sz w:val="20"/>
        <w:szCs w:val="20"/>
        <w:lang w:val="en-US"/>
      </w:rPr>
      <w:t>mail</w:t>
    </w:r>
    <w:r w:rsidRPr="00385945">
      <w:rPr>
        <w:b/>
        <w:bCs/>
        <w:i/>
        <w:iCs/>
        <w:sz w:val="20"/>
        <w:szCs w:val="20"/>
      </w:rPr>
      <w:t>.</w:t>
    </w:r>
    <w:r>
      <w:rPr>
        <w:b/>
        <w:bCs/>
        <w:i/>
        <w:iCs/>
        <w:sz w:val="20"/>
        <w:szCs w:val="20"/>
        <w:lang w:val="en-US"/>
      </w:rPr>
      <w:t>ru</w:t>
    </w:r>
  </w:p>
  <w:p w:rsidR="00E75948" w:rsidRPr="00D60BA1" w:rsidRDefault="00E75948" w:rsidP="004136E9">
    <w:pPr>
      <w:ind w:left="-28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210.25pt;margin-top:5.35pt;width:310.1pt;height:58.3pt;z-index:251656704;visibility:visible" filled="f" stroked="f" strokecolor="white">
          <v:textbox style="mso-next-textbox:#Text Box 2">
            <w:txbxContent>
              <w:p w:rsidR="00E75948" w:rsidRPr="00E00669" w:rsidRDefault="00E75948" w:rsidP="004136E9">
                <w:pPr>
                  <w:jc w:val="right"/>
                  <w:rPr>
                    <w:color w:val="C0000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>
        <v:shape id="Text Box 3" o:spid="_x0000_s2050" type="#_x0000_t202" style="position:absolute;left:0;text-align:left;margin-left:-20.55pt;margin-top:48.7pt;width:230.8pt;height:17.55pt;z-index:251657728;visibility:visible" filled="f" stroked="f">
          <v:textbox style="mso-next-textbox:#Text Box 3">
            <w:txbxContent>
              <w:p w:rsidR="00E75948" w:rsidRPr="00D60BA1" w:rsidRDefault="00E75948" w:rsidP="00D60BA1"/>
            </w:txbxContent>
          </v:textbox>
        </v:shape>
      </w:pict>
    </w:r>
  </w:p>
  <w:p w:rsidR="00E75948" w:rsidRDefault="00E75948" w:rsidP="004136E9">
    <w:pPr>
      <w:ind w:left="-113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left:0;text-align:left;margin-left:-12.9pt;margin-top:12.4pt;width:565.15pt;height:0;z-index:251655680;visibility:visible;mso-wrap-distance-top:-3e-5mm;mso-wrap-distance-bottom:-3e-5mm" strokecolor="#1f497d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1426"/>
    <w:multiLevelType w:val="multilevel"/>
    <w:tmpl w:val="18E8F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1">
    <w:nsid w:val="13D513EA"/>
    <w:multiLevelType w:val="hybridMultilevel"/>
    <w:tmpl w:val="28CED520"/>
    <w:lvl w:ilvl="0" w:tplc="DA08DF18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2398E"/>
    <w:multiLevelType w:val="multilevel"/>
    <w:tmpl w:val="16C6F3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1CCD2055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222F1F57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CEF7FDD"/>
    <w:multiLevelType w:val="multilevel"/>
    <w:tmpl w:val="D44C2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2884120"/>
    <w:multiLevelType w:val="multilevel"/>
    <w:tmpl w:val="663A47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336573F6"/>
    <w:multiLevelType w:val="multilevel"/>
    <w:tmpl w:val="18E8F7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8">
    <w:nsid w:val="35677DBA"/>
    <w:multiLevelType w:val="multilevel"/>
    <w:tmpl w:val="44F6E15C"/>
    <w:lvl w:ilvl="0">
      <w:start w:val="5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ascii="Arial" w:hAnsi="Arial" w:cs="Arial" w:hint="default"/>
        <w:sz w:val="32"/>
        <w:szCs w:val="3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ascii="Arial" w:hAnsi="Arial" w:cs="Arial" w:hint="default"/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ascii="Arial" w:hAnsi="Arial" w:cs="Arial" w:hint="default"/>
        <w:sz w:val="32"/>
        <w:szCs w:val="3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ascii="Arial" w:hAnsi="Arial" w:cs="Arial" w:hint="default"/>
        <w:sz w:val="32"/>
        <w:szCs w:val="3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ascii="Arial" w:hAnsi="Arial" w:cs="Arial" w:hint="default"/>
        <w:sz w:val="32"/>
        <w:szCs w:val="3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ascii="Arial" w:hAnsi="Arial" w:cs="Arial" w:hint="default"/>
        <w:sz w:val="32"/>
        <w:szCs w:val="3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ascii="Arial" w:hAnsi="Arial" w:cs="Arial" w:hint="default"/>
        <w:sz w:val="32"/>
        <w:szCs w:val="32"/>
      </w:rPr>
    </w:lvl>
  </w:abstractNum>
  <w:abstractNum w:abstractNumId="9">
    <w:nsid w:val="3A406565"/>
    <w:multiLevelType w:val="hybridMultilevel"/>
    <w:tmpl w:val="78A6D5D6"/>
    <w:lvl w:ilvl="0" w:tplc="D8D4E616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1522B"/>
    <w:multiLevelType w:val="multilevel"/>
    <w:tmpl w:val="4DA63FF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3E5C0ECA"/>
    <w:multiLevelType w:val="hybridMultilevel"/>
    <w:tmpl w:val="7D20C468"/>
    <w:lvl w:ilvl="0" w:tplc="EE14174E">
      <w:start w:val="2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56629"/>
    <w:multiLevelType w:val="hybridMultilevel"/>
    <w:tmpl w:val="4F84C9D4"/>
    <w:lvl w:ilvl="0" w:tplc="B79680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9DF3394"/>
    <w:multiLevelType w:val="multilevel"/>
    <w:tmpl w:val="4B4AA876"/>
    <w:lvl w:ilvl="0">
      <w:start w:val="4"/>
      <w:numFmt w:val="decimal"/>
      <w:lvlText w:val="%1.0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ascii="Arial" w:hAnsi="Arial" w:cs="Arial" w:hint="default"/>
      </w:rPr>
    </w:lvl>
  </w:abstractNum>
  <w:abstractNum w:abstractNumId="14">
    <w:nsid w:val="5E65097A"/>
    <w:multiLevelType w:val="multilevel"/>
    <w:tmpl w:val="41746692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hAnsi="Arial" w:cs="Arial" w:hint="default"/>
        <w:sz w:val="32"/>
        <w:szCs w:val="32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hAnsi="Arial" w:cs="Arial" w:hint="default"/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hAnsi="Arial" w:cs="Arial" w:hint="default"/>
        <w:sz w:val="32"/>
        <w:szCs w:val="32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hAnsi="Arial" w:cs="Arial" w:hint="default"/>
        <w:sz w:val="32"/>
        <w:szCs w:val="32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Arial" w:hAnsi="Arial" w:cs="Arial" w:hint="default"/>
        <w:sz w:val="32"/>
        <w:szCs w:val="32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hAnsi="Arial" w:cs="Arial" w:hint="default"/>
        <w:sz w:val="32"/>
        <w:szCs w:val="32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Arial" w:hAnsi="Arial" w:cs="Arial" w:hint="default"/>
        <w:sz w:val="32"/>
        <w:szCs w:val="32"/>
      </w:rPr>
    </w:lvl>
  </w:abstractNum>
  <w:abstractNum w:abstractNumId="15">
    <w:nsid w:val="61C518CF"/>
    <w:multiLevelType w:val="multilevel"/>
    <w:tmpl w:val="A8AC38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666E5B3C"/>
    <w:multiLevelType w:val="hybridMultilevel"/>
    <w:tmpl w:val="22569A20"/>
    <w:lvl w:ilvl="0" w:tplc="BF40B18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773D5"/>
    <w:multiLevelType w:val="hybridMultilevel"/>
    <w:tmpl w:val="B4CEEE58"/>
    <w:lvl w:ilvl="0" w:tplc="6FC8AFE0">
      <w:start w:val="5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11324"/>
    <w:multiLevelType w:val="hybridMultilevel"/>
    <w:tmpl w:val="9B800484"/>
    <w:lvl w:ilvl="0" w:tplc="78D4F0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FE2195"/>
    <w:multiLevelType w:val="hybridMultilevel"/>
    <w:tmpl w:val="9B70C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2"/>
  </w:num>
  <w:num w:numId="5">
    <w:abstractNumId w:val="17"/>
  </w:num>
  <w:num w:numId="6">
    <w:abstractNumId w:val="13"/>
  </w:num>
  <w:num w:numId="7">
    <w:abstractNumId w:val="10"/>
  </w:num>
  <w:num w:numId="8">
    <w:abstractNumId w:val="14"/>
  </w:num>
  <w:num w:numId="9">
    <w:abstractNumId w:val="8"/>
  </w:num>
  <w:num w:numId="10">
    <w:abstractNumId w:val="4"/>
  </w:num>
  <w:num w:numId="11">
    <w:abstractNumId w:val="1"/>
  </w:num>
  <w:num w:numId="12">
    <w:abstractNumId w:val="9"/>
  </w:num>
  <w:num w:numId="13">
    <w:abstractNumId w:val="11"/>
  </w:num>
  <w:num w:numId="14">
    <w:abstractNumId w:val="16"/>
  </w:num>
  <w:num w:numId="15">
    <w:abstractNumId w:val="0"/>
  </w:num>
  <w:num w:numId="16">
    <w:abstractNumId w:val="3"/>
  </w:num>
  <w:num w:numId="17">
    <w:abstractNumId w:val="19"/>
  </w:num>
  <w:num w:numId="18">
    <w:abstractNumId w:val="15"/>
  </w:num>
  <w:num w:numId="19">
    <w:abstractNumId w:val="1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4AF"/>
    <w:rsid w:val="00003F09"/>
    <w:rsid w:val="000054D0"/>
    <w:rsid w:val="00007863"/>
    <w:rsid w:val="00012406"/>
    <w:rsid w:val="0001642D"/>
    <w:rsid w:val="0001660D"/>
    <w:rsid w:val="000225BF"/>
    <w:rsid w:val="00033B44"/>
    <w:rsid w:val="000358A4"/>
    <w:rsid w:val="00051AC4"/>
    <w:rsid w:val="00056151"/>
    <w:rsid w:val="0005682D"/>
    <w:rsid w:val="000575D0"/>
    <w:rsid w:val="00063113"/>
    <w:rsid w:val="000718D8"/>
    <w:rsid w:val="0007350C"/>
    <w:rsid w:val="0007712C"/>
    <w:rsid w:val="00080CC1"/>
    <w:rsid w:val="00082618"/>
    <w:rsid w:val="000851C5"/>
    <w:rsid w:val="0008595B"/>
    <w:rsid w:val="0008634E"/>
    <w:rsid w:val="00091F1F"/>
    <w:rsid w:val="00097985"/>
    <w:rsid w:val="000B0570"/>
    <w:rsid w:val="000B0EB1"/>
    <w:rsid w:val="000B28A1"/>
    <w:rsid w:val="000B63B4"/>
    <w:rsid w:val="000B70E2"/>
    <w:rsid w:val="000C2928"/>
    <w:rsid w:val="000D1B42"/>
    <w:rsid w:val="000D4DFE"/>
    <w:rsid w:val="000D6366"/>
    <w:rsid w:val="000E008B"/>
    <w:rsid w:val="000E105B"/>
    <w:rsid w:val="000E17EA"/>
    <w:rsid w:val="000E2A73"/>
    <w:rsid w:val="000E2ED1"/>
    <w:rsid w:val="000E382A"/>
    <w:rsid w:val="000F1F59"/>
    <w:rsid w:val="000F45A1"/>
    <w:rsid w:val="00103F25"/>
    <w:rsid w:val="00105318"/>
    <w:rsid w:val="00106195"/>
    <w:rsid w:val="00110D6C"/>
    <w:rsid w:val="00113305"/>
    <w:rsid w:val="0011578E"/>
    <w:rsid w:val="001209C9"/>
    <w:rsid w:val="0013696E"/>
    <w:rsid w:val="00137C7A"/>
    <w:rsid w:val="0014204C"/>
    <w:rsid w:val="00146201"/>
    <w:rsid w:val="001504A7"/>
    <w:rsid w:val="00152DB5"/>
    <w:rsid w:val="001548B6"/>
    <w:rsid w:val="0015613D"/>
    <w:rsid w:val="0015732D"/>
    <w:rsid w:val="001634AB"/>
    <w:rsid w:val="00163EA9"/>
    <w:rsid w:val="001673FB"/>
    <w:rsid w:val="0018076F"/>
    <w:rsid w:val="00182CC9"/>
    <w:rsid w:val="00187B33"/>
    <w:rsid w:val="001904C6"/>
    <w:rsid w:val="00195EDB"/>
    <w:rsid w:val="00196F36"/>
    <w:rsid w:val="001A2089"/>
    <w:rsid w:val="001A237D"/>
    <w:rsid w:val="001A7186"/>
    <w:rsid w:val="001B6663"/>
    <w:rsid w:val="001B6A04"/>
    <w:rsid w:val="001C5F25"/>
    <w:rsid w:val="001D1748"/>
    <w:rsid w:val="001D2149"/>
    <w:rsid w:val="001D2A88"/>
    <w:rsid w:val="001E3C90"/>
    <w:rsid w:val="001E7E28"/>
    <w:rsid w:val="001F7AEE"/>
    <w:rsid w:val="00201306"/>
    <w:rsid w:val="002013D7"/>
    <w:rsid w:val="00205D48"/>
    <w:rsid w:val="0020789D"/>
    <w:rsid w:val="00215925"/>
    <w:rsid w:val="00216056"/>
    <w:rsid w:val="00221065"/>
    <w:rsid w:val="00223019"/>
    <w:rsid w:val="0022464A"/>
    <w:rsid w:val="00231747"/>
    <w:rsid w:val="00232701"/>
    <w:rsid w:val="00232A46"/>
    <w:rsid w:val="00234BC4"/>
    <w:rsid w:val="00251019"/>
    <w:rsid w:val="00260136"/>
    <w:rsid w:val="00260DA8"/>
    <w:rsid w:val="0026444F"/>
    <w:rsid w:val="002668C3"/>
    <w:rsid w:val="00270E50"/>
    <w:rsid w:val="00274EE8"/>
    <w:rsid w:val="002A4BCA"/>
    <w:rsid w:val="002B348D"/>
    <w:rsid w:val="002B3ADE"/>
    <w:rsid w:val="002B5744"/>
    <w:rsid w:val="002C3CE3"/>
    <w:rsid w:val="002D46F9"/>
    <w:rsid w:val="002D7265"/>
    <w:rsid w:val="002E4F5B"/>
    <w:rsid w:val="002E6FCD"/>
    <w:rsid w:val="002F036A"/>
    <w:rsid w:val="002F04FB"/>
    <w:rsid w:val="002F0728"/>
    <w:rsid w:val="002F30B0"/>
    <w:rsid w:val="002F3C00"/>
    <w:rsid w:val="002F7818"/>
    <w:rsid w:val="00305C2A"/>
    <w:rsid w:val="00311A44"/>
    <w:rsid w:val="003158C8"/>
    <w:rsid w:val="00320D39"/>
    <w:rsid w:val="003226A7"/>
    <w:rsid w:val="003242F9"/>
    <w:rsid w:val="003326AB"/>
    <w:rsid w:val="00332AE9"/>
    <w:rsid w:val="00332F12"/>
    <w:rsid w:val="00333ED2"/>
    <w:rsid w:val="00342154"/>
    <w:rsid w:val="0034261E"/>
    <w:rsid w:val="0034771E"/>
    <w:rsid w:val="00347974"/>
    <w:rsid w:val="00350379"/>
    <w:rsid w:val="003532BA"/>
    <w:rsid w:val="003562D6"/>
    <w:rsid w:val="00356C60"/>
    <w:rsid w:val="00362631"/>
    <w:rsid w:val="00363436"/>
    <w:rsid w:val="00366987"/>
    <w:rsid w:val="00367D00"/>
    <w:rsid w:val="0037718A"/>
    <w:rsid w:val="0038546F"/>
    <w:rsid w:val="00385945"/>
    <w:rsid w:val="003859D0"/>
    <w:rsid w:val="00386418"/>
    <w:rsid w:val="00387B9D"/>
    <w:rsid w:val="003909DC"/>
    <w:rsid w:val="0039208E"/>
    <w:rsid w:val="00394BEC"/>
    <w:rsid w:val="00396295"/>
    <w:rsid w:val="003A2EBF"/>
    <w:rsid w:val="003A5577"/>
    <w:rsid w:val="003B0D20"/>
    <w:rsid w:val="003B610A"/>
    <w:rsid w:val="003C638B"/>
    <w:rsid w:val="003C6B5F"/>
    <w:rsid w:val="003C6ECC"/>
    <w:rsid w:val="003C7B90"/>
    <w:rsid w:val="003D0507"/>
    <w:rsid w:val="003D4EF2"/>
    <w:rsid w:val="003D7B6A"/>
    <w:rsid w:val="003E3143"/>
    <w:rsid w:val="003E586D"/>
    <w:rsid w:val="003E7C3F"/>
    <w:rsid w:val="003F1988"/>
    <w:rsid w:val="003F64AF"/>
    <w:rsid w:val="003F6DC0"/>
    <w:rsid w:val="0040078D"/>
    <w:rsid w:val="00403EBC"/>
    <w:rsid w:val="00407FF9"/>
    <w:rsid w:val="004136E9"/>
    <w:rsid w:val="00415320"/>
    <w:rsid w:val="0041563B"/>
    <w:rsid w:val="00427AE7"/>
    <w:rsid w:val="00445AA5"/>
    <w:rsid w:val="0044758F"/>
    <w:rsid w:val="00447769"/>
    <w:rsid w:val="00452AB6"/>
    <w:rsid w:val="00453571"/>
    <w:rsid w:val="004547E0"/>
    <w:rsid w:val="0046276C"/>
    <w:rsid w:val="00465084"/>
    <w:rsid w:val="004656A6"/>
    <w:rsid w:val="0046764D"/>
    <w:rsid w:val="00471F3F"/>
    <w:rsid w:val="00472AD1"/>
    <w:rsid w:val="00475013"/>
    <w:rsid w:val="0048000A"/>
    <w:rsid w:val="004832EA"/>
    <w:rsid w:val="004850E6"/>
    <w:rsid w:val="0048731D"/>
    <w:rsid w:val="00487572"/>
    <w:rsid w:val="004956DE"/>
    <w:rsid w:val="00497F83"/>
    <w:rsid w:val="004A1D26"/>
    <w:rsid w:val="004B4056"/>
    <w:rsid w:val="004B4ADD"/>
    <w:rsid w:val="004B6642"/>
    <w:rsid w:val="004C0280"/>
    <w:rsid w:val="004C29D4"/>
    <w:rsid w:val="004C7C1F"/>
    <w:rsid w:val="004D24A3"/>
    <w:rsid w:val="004D329D"/>
    <w:rsid w:val="004D5E28"/>
    <w:rsid w:val="004E068C"/>
    <w:rsid w:val="004E2BE1"/>
    <w:rsid w:val="004E3D77"/>
    <w:rsid w:val="004E6E28"/>
    <w:rsid w:val="004F3DA7"/>
    <w:rsid w:val="004F42CB"/>
    <w:rsid w:val="004F6A68"/>
    <w:rsid w:val="004F757C"/>
    <w:rsid w:val="00504420"/>
    <w:rsid w:val="005060B8"/>
    <w:rsid w:val="00510E38"/>
    <w:rsid w:val="005114B7"/>
    <w:rsid w:val="005120C4"/>
    <w:rsid w:val="00517481"/>
    <w:rsid w:val="005240E1"/>
    <w:rsid w:val="00531E29"/>
    <w:rsid w:val="00536EBE"/>
    <w:rsid w:val="00541333"/>
    <w:rsid w:val="00541DAF"/>
    <w:rsid w:val="00544EF1"/>
    <w:rsid w:val="00547947"/>
    <w:rsid w:val="00553925"/>
    <w:rsid w:val="0055482C"/>
    <w:rsid w:val="00554ED3"/>
    <w:rsid w:val="00555ADB"/>
    <w:rsid w:val="005609BD"/>
    <w:rsid w:val="00563DF9"/>
    <w:rsid w:val="00564E04"/>
    <w:rsid w:val="00566C19"/>
    <w:rsid w:val="00567129"/>
    <w:rsid w:val="005702BA"/>
    <w:rsid w:val="00571D07"/>
    <w:rsid w:val="00572666"/>
    <w:rsid w:val="00572BC4"/>
    <w:rsid w:val="00585330"/>
    <w:rsid w:val="00592C6E"/>
    <w:rsid w:val="005B1588"/>
    <w:rsid w:val="005C3237"/>
    <w:rsid w:val="005C526B"/>
    <w:rsid w:val="005D2EE4"/>
    <w:rsid w:val="005E69C5"/>
    <w:rsid w:val="005E79A8"/>
    <w:rsid w:val="005F1828"/>
    <w:rsid w:val="00600BCF"/>
    <w:rsid w:val="00601EA0"/>
    <w:rsid w:val="00611E69"/>
    <w:rsid w:val="0061246E"/>
    <w:rsid w:val="00612D6D"/>
    <w:rsid w:val="00613D19"/>
    <w:rsid w:val="006141C9"/>
    <w:rsid w:val="00616E02"/>
    <w:rsid w:val="00617019"/>
    <w:rsid w:val="0062180C"/>
    <w:rsid w:val="00621FC2"/>
    <w:rsid w:val="006249F7"/>
    <w:rsid w:val="00626AD8"/>
    <w:rsid w:val="00626C96"/>
    <w:rsid w:val="00627E56"/>
    <w:rsid w:val="00633C71"/>
    <w:rsid w:val="006344E7"/>
    <w:rsid w:val="006346DB"/>
    <w:rsid w:val="00634980"/>
    <w:rsid w:val="00635463"/>
    <w:rsid w:val="00635CD7"/>
    <w:rsid w:val="00655490"/>
    <w:rsid w:val="00657DB7"/>
    <w:rsid w:val="00661056"/>
    <w:rsid w:val="00663CD6"/>
    <w:rsid w:val="0067331F"/>
    <w:rsid w:val="00687394"/>
    <w:rsid w:val="00695BEF"/>
    <w:rsid w:val="006A05BC"/>
    <w:rsid w:val="006B590A"/>
    <w:rsid w:val="006B67F4"/>
    <w:rsid w:val="006C294C"/>
    <w:rsid w:val="006D2AAB"/>
    <w:rsid w:val="006D3E22"/>
    <w:rsid w:val="006D5129"/>
    <w:rsid w:val="006D52DB"/>
    <w:rsid w:val="006D64C3"/>
    <w:rsid w:val="006E2649"/>
    <w:rsid w:val="006E53C3"/>
    <w:rsid w:val="006E7A41"/>
    <w:rsid w:val="006F1D2F"/>
    <w:rsid w:val="006F614F"/>
    <w:rsid w:val="006F685F"/>
    <w:rsid w:val="0070693E"/>
    <w:rsid w:val="00710906"/>
    <w:rsid w:val="00716D24"/>
    <w:rsid w:val="00716F38"/>
    <w:rsid w:val="0071747B"/>
    <w:rsid w:val="00717C77"/>
    <w:rsid w:val="007233D2"/>
    <w:rsid w:val="00727994"/>
    <w:rsid w:val="00734B3F"/>
    <w:rsid w:val="00755ED2"/>
    <w:rsid w:val="00760D56"/>
    <w:rsid w:val="00760D87"/>
    <w:rsid w:val="00761D8F"/>
    <w:rsid w:val="00762F56"/>
    <w:rsid w:val="007644FE"/>
    <w:rsid w:val="00764FBE"/>
    <w:rsid w:val="00770564"/>
    <w:rsid w:val="007776A7"/>
    <w:rsid w:val="007804F8"/>
    <w:rsid w:val="007810D2"/>
    <w:rsid w:val="00784733"/>
    <w:rsid w:val="00784A51"/>
    <w:rsid w:val="00794353"/>
    <w:rsid w:val="00795643"/>
    <w:rsid w:val="00795A59"/>
    <w:rsid w:val="007979E2"/>
    <w:rsid w:val="007A09C8"/>
    <w:rsid w:val="007A2072"/>
    <w:rsid w:val="007A415A"/>
    <w:rsid w:val="007B2563"/>
    <w:rsid w:val="007B3073"/>
    <w:rsid w:val="007C2B41"/>
    <w:rsid w:val="007D59BD"/>
    <w:rsid w:val="007E4AF1"/>
    <w:rsid w:val="007E521D"/>
    <w:rsid w:val="007F0BEE"/>
    <w:rsid w:val="007F29E7"/>
    <w:rsid w:val="007F7467"/>
    <w:rsid w:val="0080579E"/>
    <w:rsid w:val="00806408"/>
    <w:rsid w:val="00815E50"/>
    <w:rsid w:val="00816026"/>
    <w:rsid w:val="00816998"/>
    <w:rsid w:val="00816C15"/>
    <w:rsid w:val="008249AC"/>
    <w:rsid w:val="00824ECA"/>
    <w:rsid w:val="0082632D"/>
    <w:rsid w:val="008362D2"/>
    <w:rsid w:val="008371BB"/>
    <w:rsid w:val="00843DAC"/>
    <w:rsid w:val="0084414D"/>
    <w:rsid w:val="00844FD3"/>
    <w:rsid w:val="00846E19"/>
    <w:rsid w:val="008470AC"/>
    <w:rsid w:val="0085047E"/>
    <w:rsid w:val="00851ED6"/>
    <w:rsid w:val="00854972"/>
    <w:rsid w:val="00856069"/>
    <w:rsid w:val="00860975"/>
    <w:rsid w:val="008618C6"/>
    <w:rsid w:val="008641D8"/>
    <w:rsid w:val="0086501A"/>
    <w:rsid w:val="00871EAF"/>
    <w:rsid w:val="008726AB"/>
    <w:rsid w:val="00873992"/>
    <w:rsid w:val="00874186"/>
    <w:rsid w:val="00881DEC"/>
    <w:rsid w:val="00882A71"/>
    <w:rsid w:val="00883CF4"/>
    <w:rsid w:val="00885760"/>
    <w:rsid w:val="0088795C"/>
    <w:rsid w:val="008922B7"/>
    <w:rsid w:val="00892CA8"/>
    <w:rsid w:val="008B0EFB"/>
    <w:rsid w:val="008B233A"/>
    <w:rsid w:val="008B6093"/>
    <w:rsid w:val="008C1888"/>
    <w:rsid w:val="008D1A9B"/>
    <w:rsid w:val="008D246E"/>
    <w:rsid w:val="008D3EC4"/>
    <w:rsid w:val="008D5707"/>
    <w:rsid w:val="008E2384"/>
    <w:rsid w:val="008E2A4A"/>
    <w:rsid w:val="008E3316"/>
    <w:rsid w:val="008F3D5B"/>
    <w:rsid w:val="008F446D"/>
    <w:rsid w:val="00912163"/>
    <w:rsid w:val="009152F0"/>
    <w:rsid w:val="009154B7"/>
    <w:rsid w:val="009157A5"/>
    <w:rsid w:val="00915FC4"/>
    <w:rsid w:val="009166D7"/>
    <w:rsid w:val="0092267A"/>
    <w:rsid w:val="0092335F"/>
    <w:rsid w:val="00933C4A"/>
    <w:rsid w:val="00935906"/>
    <w:rsid w:val="0093613C"/>
    <w:rsid w:val="009410A7"/>
    <w:rsid w:val="0094752A"/>
    <w:rsid w:val="009558D3"/>
    <w:rsid w:val="00957428"/>
    <w:rsid w:val="009575F9"/>
    <w:rsid w:val="00960ACB"/>
    <w:rsid w:val="0096277C"/>
    <w:rsid w:val="00962F38"/>
    <w:rsid w:val="00977796"/>
    <w:rsid w:val="00980490"/>
    <w:rsid w:val="00996255"/>
    <w:rsid w:val="009A1726"/>
    <w:rsid w:val="009A40AB"/>
    <w:rsid w:val="009A687F"/>
    <w:rsid w:val="009B19E0"/>
    <w:rsid w:val="009B4ED0"/>
    <w:rsid w:val="009B50D7"/>
    <w:rsid w:val="009B56D6"/>
    <w:rsid w:val="009B56F9"/>
    <w:rsid w:val="009C146A"/>
    <w:rsid w:val="009C3287"/>
    <w:rsid w:val="009C4980"/>
    <w:rsid w:val="009C4A55"/>
    <w:rsid w:val="009C554A"/>
    <w:rsid w:val="009C67F5"/>
    <w:rsid w:val="009C6D8D"/>
    <w:rsid w:val="009C7EF2"/>
    <w:rsid w:val="009F5745"/>
    <w:rsid w:val="00A030AB"/>
    <w:rsid w:val="00A07B27"/>
    <w:rsid w:val="00A109EC"/>
    <w:rsid w:val="00A1249B"/>
    <w:rsid w:val="00A12865"/>
    <w:rsid w:val="00A1311A"/>
    <w:rsid w:val="00A16C0E"/>
    <w:rsid w:val="00A255E3"/>
    <w:rsid w:val="00A25856"/>
    <w:rsid w:val="00A2692A"/>
    <w:rsid w:val="00A272A5"/>
    <w:rsid w:val="00A300DB"/>
    <w:rsid w:val="00A35714"/>
    <w:rsid w:val="00A375A0"/>
    <w:rsid w:val="00A43B88"/>
    <w:rsid w:val="00A47DDF"/>
    <w:rsid w:val="00A6480C"/>
    <w:rsid w:val="00A650E5"/>
    <w:rsid w:val="00A666EC"/>
    <w:rsid w:val="00A74E22"/>
    <w:rsid w:val="00A8312A"/>
    <w:rsid w:val="00A831D7"/>
    <w:rsid w:val="00A84CF0"/>
    <w:rsid w:val="00A86545"/>
    <w:rsid w:val="00A8675E"/>
    <w:rsid w:val="00A870EC"/>
    <w:rsid w:val="00A91119"/>
    <w:rsid w:val="00A92C35"/>
    <w:rsid w:val="00A9471A"/>
    <w:rsid w:val="00A9763A"/>
    <w:rsid w:val="00AA233C"/>
    <w:rsid w:val="00AA6E8E"/>
    <w:rsid w:val="00AA7975"/>
    <w:rsid w:val="00AB0F5B"/>
    <w:rsid w:val="00AB2AB6"/>
    <w:rsid w:val="00AB37EC"/>
    <w:rsid w:val="00AB3E26"/>
    <w:rsid w:val="00AB71BF"/>
    <w:rsid w:val="00AB74C9"/>
    <w:rsid w:val="00AC2092"/>
    <w:rsid w:val="00AC2D9D"/>
    <w:rsid w:val="00AC59AD"/>
    <w:rsid w:val="00AD6EF5"/>
    <w:rsid w:val="00AE0F64"/>
    <w:rsid w:val="00AE746C"/>
    <w:rsid w:val="00AF194C"/>
    <w:rsid w:val="00AF2730"/>
    <w:rsid w:val="00AF36E7"/>
    <w:rsid w:val="00AF64C6"/>
    <w:rsid w:val="00B02B45"/>
    <w:rsid w:val="00B03DC5"/>
    <w:rsid w:val="00B12419"/>
    <w:rsid w:val="00B13CB6"/>
    <w:rsid w:val="00B16BBD"/>
    <w:rsid w:val="00B16CFD"/>
    <w:rsid w:val="00B21D82"/>
    <w:rsid w:val="00B24723"/>
    <w:rsid w:val="00B254B6"/>
    <w:rsid w:val="00B266E3"/>
    <w:rsid w:val="00B34317"/>
    <w:rsid w:val="00B433F8"/>
    <w:rsid w:val="00B436B6"/>
    <w:rsid w:val="00B45CB0"/>
    <w:rsid w:val="00B46315"/>
    <w:rsid w:val="00B4760C"/>
    <w:rsid w:val="00B51BD3"/>
    <w:rsid w:val="00B54286"/>
    <w:rsid w:val="00B575BA"/>
    <w:rsid w:val="00B57991"/>
    <w:rsid w:val="00B61169"/>
    <w:rsid w:val="00B637C9"/>
    <w:rsid w:val="00B64C58"/>
    <w:rsid w:val="00B67649"/>
    <w:rsid w:val="00B70E0A"/>
    <w:rsid w:val="00B86EC3"/>
    <w:rsid w:val="00B8729E"/>
    <w:rsid w:val="00B908E4"/>
    <w:rsid w:val="00B91881"/>
    <w:rsid w:val="00B94D71"/>
    <w:rsid w:val="00B97D6A"/>
    <w:rsid w:val="00BC1309"/>
    <w:rsid w:val="00BC49BE"/>
    <w:rsid w:val="00BD2C72"/>
    <w:rsid w:val="00BD38DF"/>
    <w:rsid w:val="00BE2AEA"/>
    <w:rsid w:val="00BE3B8F"/>
    <w:rsid w:val="00BE6124"/>
    <w:rsid w:val="00BF06D6"/>
    <w:rsid w:val="00BF171D"/>
    <w:rsid w:val="00BF5022"/>
    <w:rsid w:val="00BF5F98"/>
    <w:rsid w:val="00C04695"/>
    <w:rsid w:val="00C0761C"/>
    <w:rsid w:val="00C101AB"/>
    <w:rsid w:val="00C202F0"/>
    <w:rsid w:val="00C20D66"/>
    <w:rsid w:val="00C26A24"/>
    <w:rsid w:val="00C34833"/>
    <w:rsid w:val="00C35AE1"/>
    <w:rsid w:val="00C43F6E"/>
    <w:rsid w:val="00C45C96"/>
    <w:rsid w:val="00C525F1"/>
    <w:rsid w:val="00C62D73"/>
    <w:rsid w:val="00C633EE"/>
    <w:rsid w:val="00C7000E"/>
    <w:rsid w:val="00C70A8F"/>
    <w:rsid w:val="00C7152F"/>
    <w:rsid w:val="00C76AF4"/>
    <w:rsid w:val="00C77600"/>
    <w:rsid w:val="00C7785D"/>
    <w:rsid w:val="00C83A47"/>
    <w:rsid w:val="00C85469"/>
    <w:rsid w:val="00C863FE"/>
    <w:rsid w:val="00C913B4"/>
    <w:rsid w:val="00C92572"/>
    <w:rsid w:val="00C92915"/>
    <w:rsid w:val="00CA7511"/>
    <w:rsid w:val="00CA76C4"/>
    <w:rsid w:val="00CB3894"/>
    <w:rsid w:val="00CB3CF3"/>
    <w:rsid w:val="00CC4CFA"/>
    <w:rsid w:val="00CC59CB"/>
    <w:rsid w:val="00CD3E87"/>
    <w:rsid w:val="00CE6CBB"/>
    <w:rsid w:val="00D0148F"/>
    <w:rsid w:val="00D02916"/>
    <w:rsid w:val="00D04F12"/>
    <w:rsid w:val="00D131E0"/>
    <w:rsid w:val="00D14022"/>
    <w:rsid w:val="00D16A51"/>
    <w:rsid w:val="00D17C81"/>
    <w:rsid w:val="00D3250C"/>
    <w:rsid w:val="00D501FF"/>
    <w:rsid w:val="00D600D6"/>
    <w:rsid w:val="00D6071C"/>
    <w:rsid w:val="00D60723"/>
    <w:rsid w:val="00D60BA1"/>
    <w:rsid w:val="00D64538"/>
    <w:rsid w:val="00D67671"/>
    <w:rsid w:val="00D71DAD"/>
    <w:rsid w:val="00D7456E"/>
    <w:rsid w:val="00D75BB6"/>
    <w:rsid w:val="00D84502"/>
    <w:rsid w:val="00D86304"/>
    <w:rsid w:val="00D8658F"/>
    <w:rsid w:val="00D9258E"/>
    <w:rsid w:val="00D96856"/>
    <w:rsid w:val="00DA1305"/>
    <w:rsid w:val="00DA5BB9"/>
    <w:rsid w:val="00DA7098"/>
    <w:rsid w:val="00DB54DC"/>
    <w:rsid w:val="00DB72D2"/>
    <w:rsid w:val="00DC26C9"/>
    <w:rsid w:val="00DC400D"/>
    <w:rsid w:val="00DC6BD8"/>
    <w:rsid w:val="00DC75CB"/>
    <w:rsid w:val="00DD036D"/>
    <w:rsid w:val="00DD3201"/>
    <w:rsid w:val="00DD4518"/>
    <w:rsid w:val="00DD7B23"/>
    <w:rsid w:val="00DE0DF0"/>
    <w:rsid w:val="00DE13F6"/>
    <w:rsid w:val="00DE1829"/>
    <w:rsid w:val="00DE1A90"/>
    <w:rsid w:val="00DE3B14"/>
    <w:rsid w:val="00DE59C8"/>
    <w:rsid w:val="00DE7417"/>
    <w:rsid w:val="00E00669"/>
    <w:rsid w:val="00E01EFD"/>
    <w:rsid w:val="00E0469A"/>
    <w:rsid w:val="00E0727A"/>
    <w:rsid w:val="00E07F60"/>
    <w:rsid w:val="00E15B08"/>
    <w:rsid w:val="00E3336E"/>
    <w:rsid w:val="00E4357B"/>
    <w:rsid w:val="00E45EE5"/>
    <w:rsid w:val="00E500AB"/>
    <w:rsid w:val="00E508AE"/>
    <w:rsid w:val="00E552A1"/>
    <w:rsid w:val="00E55673"/>
    <w:rsid w:val="00E6041B"/>
    <w:rsid w:val="00E6501B"/>
    <w:rsid w:val="00E650BB"/>
    <w:rsid w:val="00E75948"/>
    <w:rsid w:val="00E8217E"/>
    <w:rsid w:val="00E850C6"/>
    <w:rsid w:val="00E957BF"/>
    <w:rsid w:val="00EA391E"/>
    <w:rsid w:val="00EA7DDB"/>
    <w:rsid w:val="00EB1DB7"/>
    <w:rsid w:val="00EB1E70"/>
    <w:rsid w:val="00EC2D67"/>
    <w:rsid w:val="00EC3228"/>
    <w:rsid w:val="00EC6072"/>
    <w:rsid w:val="00ED36F9"/>
    <w:rsid w:val="00EE08A7"/>
    <w:rsid w:val="00EE5980"/>
    <w:rsid w:val="00EE7B69"/>
    <w:rsid w:val="00EF2F6C"/>
    <w:rsid w:val="00F02BA0"/>
    <w:rsid w:val="00F10CF2"/>
    <w:rsid w:val="00F11C4F"/>
    <w:rsid w:val="00F1768A"/>
    <w:rsid w:val="00F17EA8"/>
    <w:rsid w:val="00F23508"/>
    <w:rsid w:val="00F26232"/>
    <w:rsid w:val="00F34961"/>
    <w:rsid w:val="00F34B04"/>
    <w:rsid w:val="00F364C8"/>
    <w:rsid w:val="00F377FD"/>
    <w:rsid w:val="00F44641"/>
    <w:rsid w:val="00F45F16"/>
    <w:rsid w:val="00F474C4"/>
    <w:rsid w:val="00F53BE2"/>
    <w:rsid w:val="00F66B0F"/>
    <w:rsid w:val="00F676EE"/>
    <w:rsid w:val="00F71A3F"/>
    <w:rsid w:val="00F76E11"/>
    <w:rsid w:val="00F80289"/>
    <w:rsid w:val="00F90E64"/>
    <w:rsid w:val="00F95733"/>
    <w:rsid w:val="00FA7AD5"/>
    <w:rsid w:val="00FB02C6"/>
    <w:rsid w:val="00FB1092"/>
    <w:rsid w:val="00FB1E10"/>
    <w:rsid w:val="00FB7A79"/>
    <w:rsid w:val="00FC030B"/>
    <w:rsid w:val="00FC21A7"/>
    <w:rsid w:val="00FC2787"/>
    <w:rsid w:val="00FC30CB"/>
    <w:rsid w:val="00FC33E9"/>
    <w:rsid w:val="00FC3D72"/>
    <w:rsid w:val="00FD161A"/>
    <w:rsid w:val="00FE695E"/>
    <w:rsid w:val="00FF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F64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F57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25F1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25F1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B67F4"/>
    <w:pPr>
      <w:keepNext/>
      <w:outlineLvl w:val="6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525F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525F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525F1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747"/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rsid w:val="003F64AF"/>
  </w:style>
  <w:style w:type="table" w:styleId="TableGrid">
    <w:name w:val="Table Grid"/>
    <w:basedOn w:val="TableNormal"/>
    <w:uiPriority w:val="99"/>
    <w:rsid w:val="003F64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6B67F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00669"/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D501FF"/>
    <w:rPr>
      <w:b/>
      <w:bCs/>
    </w:rPr>
  </w:style>
  <w:style w:type="paragraph" w:styleId="Header">
    <w:name w:val="header"/>
    <w:basedOn w:val="Normal"/>
    <w:link w:val="HeaderChar"/>
    <w:uiPriority w:val="99"/>
    <w:rsid w:val="00D501F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501FF"/>
    <w:rPr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rsid w:val="00D501FF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9F5745"/>
    <w:pPr>
      <w:autoSpaceDE w:val="0"/>
      <w:autoSpaceDN w:val="0"/>
      <w:adjustRightInd w:val="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D2747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F5745"/>
    <w:rPr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66B0F"/>
    <w:rPr>
      <w:sz w:val="24"/>
      <w:szCs w:val="24"/>
    </w:rPr>
  </w:style>
  <w:style w:type="table" w:styleId="LightShading-Accent5">
    <w:name w:val="Light Shading Accent 5"/>
    <w:basedOn w:val="TableNormal"/>
    <w:uiPriority w:val="99"/>
    <w:rsid w:val="000B28A1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List2-Accent4">
    <w:name w:val="Medium List 2 Accent 4"/>
    <w:basedOn w:val="TableNormal"/>
    <w:uiPriority w:val="99"/>
    <w:rsid w:val="000B28A1"/>
    <w:rPr>
      <w:rFonts w:ascii="Cambria" w:hAnsi="Cambria" w:cs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">
    <w:name w:val="Средний список 21"/>
    <w:uiPriority w:val="99"/>
    <w:rsid w:val="000B28A1"/>
    <w:rPr>
      <w:rFonts w:ascii="Cambria" w:hAnsi="Cambria" w:cs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0">
    <w:name w:val="Средняя сетка 21"/>
    <w:uiPriority w:val="99"/>
    <w:rsid w:val="000B28A1"/>
    <w:rPr>
      <w:rFonts w:ascii="Cambria" w:hAnsi="Cambria" w:cs="Cambri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TableSimple2">
    <w:name w:val="Table Simple 2"/>
    <w:basedOn w:val="TableNormal"/>
    <w:uiPriority w:val="99"/>
    <w:rsid w:val="000B28A1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3CBD5A742C28424DA5172AD252E32316">
    <w:name w:val="3CBD5A742C28424DA5172AD252E32316"/>
    <w:uiPriority w:val="99"/>
    <w:rsid w:val="00E00669"/>
    <w:pPr>
      <w:spacing w:after="200" w:line="276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E00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006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525F1"/>
    <w:pPr>
      <w:spacing w:after="200" w:line="276" w:lineRule="auto"/>
      <w:ind w:left="720"/>
    </w:pPr>
    <w:rPr>
      <w:sz w:val="20"/>
      <w:szCs w:val="20"/>
    </w:rPr>
  </w:style>
  <w:style w:type="paragraph" w:styleId="NoSpacing">
    <w:name w:val="No Spacing"/>
    <w:uiPriority w:val="99"/>
    <w:qFormat/>
    <w:rsid w:val="00C525F1"/>
    <w:pPr>
      <w:jc w:val="right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rsid w:val="00C525F1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C35AE1"/>
    <w:pPr>
      <w:tabs>
        <w:tab w:val="left" w:pos="440"/>
        <w:tab w:val="right" w:leader="dot" w:pos="9488"/>
      </w:tabs>
      <w:spacing w:after="100"/>
      <w:ind w:left="360"/>
      <w:jc w:val="right"/>
    </w:pPr>
    <w:rPr>
      <w:b/>
      <w:bCs/>
      <w:noProof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C525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C525F1"/>
    <w:rPr>
      <w:rFonts w:eastAsia="Times New Roman"/>
    </w:rPr>
  </w:style>
  <w:style w:type="character" w:styleId="EndnoteReference">
    <w:name w:val="endnote reference"/>
    <w:basedOn w:val="DefaultParagraphFont"/>
    <w:uiPriority w:val="99"/>
    <w:semiHidden/>
    <w:rsid w:val="00C525F1"/>
    <w:rPr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C525F1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99"/>
    <w:semiHidden/>
    <w:rsid w:val="00C525F1"/>
    <w:pPr>
      <w:spacing w:after="100" w:line="276" w:lineRule="auto"/>
      <w:ind w:left="220"/>
    </w:pPr>
    <w:rPr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uiPriority w:val="99"/>
    <w:semiHidden/>
    <w:rsid w:val="00C525F1"/>
    <w:pPr>
      <w:spacing w:after="100" w:line="276" w:lineRule="auto"/>
      <w:ind w:left="440"/>
    </w:pPr>
    <w:rPr>
      <w:sz w:val="20"/>
      <w:szCs w:val="20"/>
      <w:lang w:eastAsia="en-US"/>
    </w:rPr>
  </w:style>
  <w:style w:type="character" w:styleId="Emphasis">
    <w:name w:val="Emphasis"/>
    <w:basedOn w:val="DefaultParagraphFont"/>
    <w:uiPriority w:val="99"/>
    <w:qFormat/>
    <w:rsid w:val="00FC2787"/>
    <w:rPr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2C3CE3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C3CE3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C92572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92572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0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http://msservices.ru/images/w25.gif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image" Target="http://www.luclar.it/IMG/UNI2.JPG" TargetMode="External"/><Relationship Id="rId36" Type="http://schemas.openxmlformats.org/officeDocument/2006/relationships/footer" Target="footer1.xml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image" Target="media/image50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http://www.agro-masz.eu/img/plug-obrotowy.jpg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52</Pages>
  <Words>10876</Words>
  <Characters>-32766</Characters>
  <Application>Microsoft Office Outlook</Application>
  <DocSecurity>0</DocSecurity>
  <Lines>0</Lines>
  <Paragraphs>0</Paragraphs>
  <ScaleCrop>false</ScaleCrop>
  <Company>Sam Solutions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Дисковые навесные косилки фирмы Samasz</dc:title>
  <dc:subject/>
  <dc:creator>User</dc:creator>
  <cp:keywords/>
  <dc:description/>
  <cp:lastModifiedBy>Admin3</cp:lastModifiedBy>
  <cp:revision>3</cp:revision>
  <cp:lastPrinted>2015-03-06T07:12:00Z</cp:lastPrinted>
  <dcterms:created xsi:type="dcterms:W3CDTF">2015-03-25T07:40:00Z</dcterms:created>
  <dcterms:modified xsi:type="dcterms:W3CDTF">2015-04-09T12:18:00Z</dcterms:modified>
</cp:coreProperties>
</file>